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05ED" w:rsidRPr="00B90F11" w:rsidRDefault="009C4827" w:rsidP="00B90F11">
      <w:pPr>
        <w:pStyle w:val="a4"/>
        <w:spacing w:line="240" w:lineRule="auto"/>
        <w:rPr>
          <w:sz w:val="70"/>
          <w:szCs w:val="70"/>
          <w:lang w:val="ru-RU"/>
        </w:rPr>
      </w:pPr>
      <w:r w:rsidRPr="00166EED">
        <w:rPr>
          <w:noProof/>
          <w:sz w:val="70"/>
          <w:szCs w:val="70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1E36975" wp14:editId="6C5186E4">
                <wp:simplePos x="0" y="0"/>
                <wp:positionH relativeFrom="margin">
                  <wp:posOffset>2032000</wp:posOffset>
                </wp:positionH>
                <wp:positionV relativeFrom="paragraph">
                  <wp:posOffset>1214755</wp:posOffset>
                </wp:positionV>
                <wp:extent cx="4566285" cy="269240"/>
                <wp:effectExtent l="0" t="0" r="5715" b="0"/>
                <wp:wrapSquare wrapText="bothSides"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6285" cy="2692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0F11" w:rsidRPr="00E63627" w:rsidRDefault="00B90F11" w:rsidP="00E63627">
                            <w:pPr>
                              <w:shd w:val="clear" w:color="auto" w:fill="FFFFFF" w:themeFill="background1"/>
                              <w:textAlignment w:val="baseline"/>
                              <w:rPr>
                                <w:rFonts w:eastAsia="Times New Roman" w:cs="Helvetica"/>
                                <w:b/>
                                <w:bCs/>
                                <w:i/>
                                <w:color w:val="E76A1D"/>
                                <w:kern w:val="0"/>
                                <w:shd w:val="clear" w:color="auto" w:fill="F1CB99"/>
                                <w:lang w:val="ru-RU" w:eastAsia="ru-RU"/>
                                <w14:ligatures w14:val="none"/>
                              </w:rPr>
                            </w:pPr>
                            <w:proofErr w:type="gramStart"/>
                            <w:r w:rsidRPr="00E63627">
                              <w:rPr>
                                <w:rFonts w:eastAsia="Times New Roman" w:cs="Helvetica"/>
                                <w:b/>
                                <w:i/>
                                <w:color w:val="E76A1D"/>
                                <w:kern w:val="0"/>
                                <w:shd w:val="clear" w:color="auto" w:fill="FFFFFF" w:themeFill="background1"/>
                                <w:lang w:eastAsia="ru-RU"/>
                                <w14:ligatures w14:val="none"/>
                              </w:rPr>
                              <w:t>e</w:t>
                            </w:r>
                            <w:r w:rsidRPr="00E63627">
                              <w:rPr>
                                <w:rFonts w:eastAsia="Times New Roman" w:cs="Helvetica"/>
                                <w:b/>
                                <w:i/>
                                <w:color w:val="E76A1D"/>
                                <w:kern w:val="0"/>
                                <w:shd w:val="clear" w:color="auto" w:fill="FFFFFF" w:themeFill="background1"/>
                                <w:lang w:val="ru-RU" w:eastAsia="ru-RU"/>
                                <w14:ligatures w14:val="none"/>
                              </w:rPr>
                              <w:t>-</w:t>
                            </w:r>
                            <w:r w:rsidRPr="00E63627">
                              <w:rPr>
                                <w:rFonts w:eastAsia="Times New Roman" w:cs="Helvetica"/>
                                <w:b/>
                                <w:i/>
                                <w:color w:val="E76A1D"/>
                                <w:kern w:val="0"/>
                                <w:shd w:val="clear" w:color="auto" w:fill="FFFFFF" w:themeFill="background1"/>
                                <w:lang w:eastAsia="ru-RU"/>
                                <w14:ligatures w14:val="none"/>
                              </w:rPr>
                              <w:t>mail</w:t>
                            </w:r>
                            <w:proofErr w:type="gramEnd"/>
                            <w:r w:rsidRPr="00E63627">
                              <w:rPr>
                                <w:rFonts w:eastAsia="Times New Roman" w:cs="Helvetica"/>
                                <w:b/>
                                <w:i/>
                                <w:color w:val="E76A1D"/>
                                <w:kern w:val="0"/>
                                <w:shd w:val="clear" w:color="auto" w:fill="FFFFFF" w:themeFill="background1"/>
                                <w:lang w:val="ru-RU" w:eastAsia="ru-RU"/>
                                <w14:ligatures w14:val="none"/>
                              </w:rPr>
                              <w:t>: </w:t>
                            </w:r>
                            <w:hyperlink r:id="rId5" w:history="1">
                              <w:r w:rsidRPr="00E63627">
                                <w:rPr>
                                  <w:rFonts w:eastAsia="Times New Roman" w:cs="Helvetica"/>
                                  <w:b/>
                                  <w:bCs/>
                                  <w:i/>
                                  <w:color w:val="E76A1D"/>
                                  <w:kern w:val="0"/>
                                  <w:shd w:val="clear" w:color="auto" w:fill="FFFFFF" w:themeFill="background1"/>
                                  <w:lang w:val="ru-RU" w:eastAsia="ru-RU"/>
                                  <w14:ligatures w14:val="none"/>
                                </w:rPr>
                                <w:t>6426659@mail.ru</w:t>
                              </w:r>
                            </w:hyperlink>
                            <w:r w:rsidR="00E63627" w:rsidRPr="00E63627">
                              <w:rPr>
                                <w:rFonts w:eastAsia="Times New Roman" w:cs="Helvetica"/>
                                <w:b/>
                                <w:bCs/>
                                <w:i/>
                                <w:color w:val="E76A1D"/>
                                <w:kern w:val="0"/>
                                <w:shd w:val="clear" w:color="auto" w:fill="FFFFFF" w:themeFill="background1"/>
                                <w:lang w:val="ru-RU" w:eastAsia="ru-RU"/>
                                <w14:ligatures w14:val="none"/>
                              </w:rPr>
                              <w:t xml:space="preserve">  </w:t>
                            </w:r>
                            <w:hyperlink r:id="rId6" w:history="1">
                              <w:r w:rsidRPr="00E63627">
                                <w:rPr>
                                  <w:rFonts w:eastAsia="Times New Roman" w:cs="Helvetica"/>
                                  <w:b/>
                                  <w:bCs/>
                                  <w:i/>
                                  <w:color w:val="E76A1D"/>
                                  <w:kern w:val="0"/>
                                  <w:lang w:val="ru-RU" w:eastAsia="ru-RU"/>
                                  <w14:ligatures w14:val="none"/>
                                </w:rPr>
                                <w:t>+7 (495) 236-73-96 доб.1</w:t>
                              </w:r>
                            </w:hyperlink>
                          </w:p>
                          <w:p w:rsidR="00B90F11" w:rsidRPr="00E63627" w:rsidRDefault="00B90F11" w:rsidP="00B90F11">
                            <w:pPr>
                              <w:spacing w:after="0" w:line="240" w:lineRule="auto"/>
                              <w:rPr>
                                <w:i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E36975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160pt;margin-top:95.65pt;width:359.55pt;height:21.2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" fillcolor="white [3212]" stroked="f">
                <v:textbox>
                  <w:txbxContent>
                    <w:p w:rsidR="00B90F11" w:rsidRPr="00E63627" w:rsidRDefault="00B90F11" w:rsidP="00E63627">
                      <w:pPr>
                        <w:shd w:val="clear" w:color="auto" w:fill="FFFFFF" w:themeFill="background1"/>
                        <w:textAlignment w:val="baseline"/>
                        <w:rPr>
                          <w:rFonts w:eastAsia="Times New Roman" w:cs="Helvetica"/>
                          <w:b/>
                          <w:bCs/>
                          <w:i/>
                          <w:color w:val="E76A1D"/>
                          <w:kern w:val="0"/>
                          <w:shd w:val="clear" w:color="auto" w:fill="F1CB99"/>
                          <w:lang w:val="ru-RU" w:eastAsia="ru-RU"/>
                          <w14:ligatures w14:val="none"/>
                        </w:rPr>
                      </w:pPr>
                      <w:proofErr w:type="gramStart"/>
                      <w:r w:rsidRPr="00E63627">
                        <w:rPr>
                          <w:rFonts w:eastAsia="Times New Roman" w:cs="Helvetica"/>
                          <w:b/>
                          <w:i/>
                          <w:color w:val="E76A1D"/>
                          <w:kern w:val="0"/>
                          <w:shd w:val="clear" w:color="auto" w:fill="FFFFFF" w:themeFill="background1"/>
                          <w:lang w:eastAsia="ru-RU"/>
                          <w14:ligatures w14:val="none"/>
                        </w:rPr>
                        <w:t>e</w:t>
                      </w:r>
                      <w:r w:rsidRPr="00E63627">
                        <w:rPr>
                          <w:rFonts w:eastAsia="Times New Roman" w:cs="Helvetica"/>
                          <w:b/>
                          <w:i/>
                          <w:color w:val="E76A1D"/>
                          <w:kern w:val="0"/>
                          <w:shd w:val="clear" w:color="auto" w:fill="FFFFFF" w:themeFill="background1"/>
                          <w:lang w:val="ru-RU" w:eastAsia="ru-RU"/>
                          <w14:ligatures w14:val="none"/>
                        </w:rPr>
                        <w:t>-</w:t>
                      </w:r>
                      <w:r w:rsidRPr="00E63627">
                        <w:rPr>
                          <w:rFonts w:eastAsia="Times New Roman" w:cs="Helvetica"/>
                          <w:b/>
                          <w:i/>
                          <w:color w:val="E76A1D"/>
                          <w:kern w:val="0"/>
                          <w:shd w:val="clear" w:color="auto" w:fill="FFFFFF" w:themeFill="background1"/>
                          <w:lang w:eastAsia="ru-RU"/>
                          <w14:ligatures w14:val="none"/>
                        </w:rPr>
                        <w:t>mail</w:t>
                      </w:r>
                      <w:proofErr w:type="gramEnd"/>
                      <w:r w:rsidRPr="00E63627">
                        <w:rPr>
                          <w:rFonts w:eastAsia="Times New Roman" w:cs="Helvetica"/>
                          <w:b/>
                          <w:i/>
                          <w:color w:val="E76A1D"/>
                          <w:kern w:val="0"/>
                          <w:shd w:val="clear" w:color="auto" w:fill="FFFFFF" w:themeFill="background1"/>
                          <w:lang w:val="ru-RU" w:eastAsia="ru-RU"/>
                          <w14:ligatures w14:val="none"/>
                        </w:rPr>
                        <w:t>: </w:t>
                      </w:r>
                      <w:hyperlink r:id="rId7" w:history="1">
                        <w:r w:rsidRPr="00E63627">
                          <w:rPr>
                            <w:rFonts w:eastAsia="Times New Roman" w:cs="Helvetica"/>
                            <w:b/>
                            <w:bCs/>
                            <w:i/>
                            <w:color w:val="E76A1D"/>
                            <w:kern w:val="0"/>
                            <w:shd w:val="clear" w:color="auto" w:fill="FFFFFF" w:themeFill="background1"/>
                            <w:lang w:val="ru-RU" w:eastAsia="ru-RU"/>
                            <w14:ligatures w14:val="none"/>
                          </w:rPr>
                          <w:t>6426659@mail.ru</w:t>
                        </w:r>
                      </w:hyperlink>
                      <w:r w:rsidR="00E63627" w:rsidRPr="00E63627">
                        <w:rPr>
                          <w:rFonts w:eastAsia="Times New Roman" w:cs="Helvetica"/>
                          <w:b/>
                          <w:bCs/>
                          <w:i/>
                          <w:color w:val="E76A1D"/>
                          <w:kern w:val="0"/>
                          <w:shd w:val="clear" w:color="auto" w:fill="FFFFFF" w:themeFill="background1"/>
                          <w:lang w:val="ru-RU" w:eastAsia="ru-RU"/>
                          <w14:ligatures w14:val="none"/>
                        </w:rPr>
                        <w:t xml:space="preserve">  </w:t>
                      </w:r>
                      <w:hyperlink r:id="rId8" w:history="1">
                        <w:r w:rsidRPr="00E63627">
                          <w:rPr>
                            <w:rFonts w:eastAsia="Times New Roman" w:cs="Helvetica"/>
                            <w:b/>
                            <w:bCs/>
                            <w:i/>
                            <w:color w:val="E76A1D"/>
                            <w:kern w:val="0"/>
                            <w:lang w:val="ru-RU" w:eastAsia="ru-RU"/>
                            <w14:ligatures w14:val="none"/>
                          </w:rPr>
                          <w:t>+7 (495) 236-73-96 доб.1</w:t>
                        </w:r>
                      </w:hyperlink>
                    </w:p>
                    <w:p w:rsidR="00B90F11" w:rsidRPr="00E63627" w:rsidRDefault="00B90F11" w:rsidP="00B90F11">
                      <w:pPr>
                        <w:spacing w:after="0" w:line="240" w:lineRule="auto"/>
                        <w:rPr>
                          <w:i/>
                          <w:lang w:val="ru-RU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70"/>
          <w:szCs w:val="70"/>
          <w:lang w:val="ru-RU" w:eastAsia="ru-RU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2643</wp:posOffset>
                </wp:positionH>
                <wp:positionV relativeFrom="paragraph">
                  <wp:posOffset>83776</wp:posOffset>
                </wp:positionV>
                <wp:extent cx="1912620" cy="1506290"/>
                <wp:effectExtent l="0" t="0" r="0" b="0"/>
                <wp:wrapSquare wrapText="bothSides"/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2620" cy="1506290"/>
                          <a:chOff x="0" y="0"/>
                          <a:chExt cx="1912620" cy="1506290"/>
                        </a:xfrm>
                      </wpg:grpSpPr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1265"/>
                            <a:ext cx="1912620" cy="8350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6EED" w:rsidRPr="00B90F11" w:rsidRDefault="00166EED">
                              <w:pPr>
                                <w:rPr>
                                  <w:i/>
                                  <w:sz w:val="28"/>
                                  <w:szCs w:val="28"/>
                                  <w:lang w:val="ru-RU"/>
                                </w:rPr>
                              </w:pPr>
                              <w:r w:rsidRPr="00B90F11">
                                <w:rPr>
                                  <w:i/>
                                  <w:sz w:val="28"/>
                                  <w:szCs w:val="28"/>
                                  <w:lang w:val="ru-RU"/>
                                </w:rPr>
                                <w:t>Завод бытовых и строительных изделий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" r="1028" b="3918"/>
                          <a:stretch/>
                        </pic:blipFill>
                        <pic:spPr bwMode="auto">
                          <a:xfrm>
                            <a:off x="0" y="0"/>
                            <a:ext cx="1320800" cy="71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10" o:spid="_x0000_s1027" style="position:absolute;margin-left:.2pt;margin-top:6.6pt;width:150.6pt;height:118.6pt;z-index:251688960" coordsize="19126,150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">
                <v:shape id="_x0000_s1028" type="#_x0000_t202" style="position:absolute;top:6712;width:19126;height:8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kgxMIA&#10;AADcAAAADwAAAGRycy9kb3ducmV2LnhtbESP3YrCMBSE7xd8h3AEbxZNFddqNYoKirf+PMCxObbF&#10;5qQ00da3N4Kwl8PMfMMsVq0pxZNqV1hWMBxEIIhTqwvOFFzOu/4UhPPIGkvLpOBFDlbLzs8CE20b&#10;PtLz5DMRIOwSVJB7XyVSujQng25gK+Lg3Wxt0AdZZ1LX2AS4KeUoiibSYMFhIceKtjml99PDKLgd&#10;mt+/WXPd+0t8HE82WMRX+1Kq123XcxCeWv8f/rYPWsFoGMPnTDgCcvk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iSDEwgAAANwAAAAPAAAAAAAAAAAAAAAAAJgCAABkcnMvZG93&#10;bnJldi54bWxQSwUGAAAAAAQABAD1AAAAhwMAAAAA&#10;" stroked="f">
                  <v:textbox>
                    <w:txbxContent>
                      <w:p w:rsidR="00166EED" w:rsidRPr="00B90F11" w:rsidRDefault="00166EED">
                        <w:pPr>
                          <w:rPr>
                            <w:i/>
                            <w:sz w:val="28"/>
                            <w:szCs w:val="28"/>
                            <w:lang w:val="ru-RU"/>
                          </w:rPr>
                        </w:pPr>
                        <w:r w:rsidRPr="00B90F11">
                          <w:rPr>
                            <w:i/>
                            <w:sz w:val="28"/>
                            <w:szCs w:val="28"/>
                            <w:lang w:val="ru-RU"/>
                          </w:rPr>
                          <w:t>Завод бытовых и строительных изделий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" o:spid="_x0000_s1029" type="#_x0000_t75" style="position:absolute;width:13208;height:7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C+xLDAAAA2gAAAA8AAABkcnMvZG93bnJldi54bWxEj0FrAjEUhO+F/ofwCr3VrC2UshpFC4Ut&#10;nrQK6+25eW4WNy/bJF3Xf98IgsdhZr5hpvPBtqInHxrHCsajDARx5XTDtYLtz9fLB4gQkTW2jknB&#10;hQLMZ48PU8y1O/Oa+k2sRYJwyFGBibHLpQyVIYth5Dri5B2dtxiT9LXUHs8Jblv5mmXv0mLDacFg&#10;R5+GqtPmzyrw5aosLr8Hsy9ljcV+2y9331Kp56dhMQERaYj38K1daAVvcL2SboC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cL7EsMAAADaAAAADwAAAAAAAAAAAAAAAACf&#10;AgAAZHJzL2Rvd25yZXYueG1sUEsFBgAAAAAEAAQA9wAAAI8DAAAAAA==&#10;">
                  <v:imagedata r:id="rId10" o:title="" cropbottom="2568f" cropleft="136f" cropright="674f"/>
                  <v:path arrowok="t"/>
                </v:shape>
                <w10:wrap type="square"/>
              </v:group>
            </w:pict>
          </mc:Fallback>
        </mc:AlternateContent>
      </w:r>
      <w:r w:rsidR="00166EED" w:rsidRPr="00166EED">
        <w:rPr>
          <w:sz w:val="70"/>
          <w:szCs w:val="70"/>
          <w:lang w:val="ru-RU"/>
        </w:rPr>
        <w:t>платформенные тележки</w:t>
      </w:r>
    </w:p>
    <w:p w:rsidR="006D73A8" w:rsidRDefault="006D73A8" w:rsidP="0003654D">
      <w:pPr>
        <w:spacing w:before="100"/>
        <w:rPr>
          <w:b/>
          <w:lang w:val="ru-RU"/>
        </w:rPr>
      </w:pPr>
    </w:p>
    <w:p w:rsidR="0017470F" w:rsidRPr="00C72C6D" w:rsidRDefault="0017470F" w:rsidP="0003654D">
      <w:pPr>
        <w:spacing w:before="100"/>
        <w:rPr>
          <w:b/>
          <w:lang w:val="ru-RU"/>
        </w:rPr>
      </w:pPr>
      <w:r w:rsidRPr="00C72C6D">
        <w:rPr>
          <w:b/>
          <w:lang w:val="ru-RU"/>
        </w:rPr>
        <w:t>Цены указаны со скидками,</w:t>
      </w:r>
      <w:r w:rsidR="0003654D">
        <w:rPr>
          <w:b/>
          <w:lang w:val="ru-RU"/>
        </w:rPr>
        <w:t xml:space="preserve"> </w:t>
      </w:r>
      <w:r w:rsidRPr="00C72C6D">
        <w:rPr>
          <w:b/>
          <w:lang w:val="ru-RU"/>
        </w:rPr>
        <w:t>по акции с 14.10.2022 по 3</w:t>
      </w:r>
      <w:r w:rsidR="00E63627" w:rsidRPr="00E63627">
        <w:rPr>
          <w:b/>
          <w:lang w:val="ru-RU"/>
        </w:rPr>
        <w:t>1</w:t>
      </w:r>
      <w:r w:rsidRPr="00C72C6D">
        <w:rPr>
          <w:b/>
          <w:lang w:val="ru-RU"/>
        </w:rPr>
        <w:t>.1</w:t>
      </w:r>
      <w:r w:rsidR="00E63627" w:rsidRPr="00E63627">
        <w:rPr>
          <w:b/>
          <w:lang w:val="ru-RU"/>
        </w:rPr>
        <w:t>2</w:t>
      </w:r>
      <w:r w:rsidRPr="00C72C6D">
        <w:rPr>
          <w:b/>
          <w:lang w:val="ru-RU"/>
        </w:rPr>
        <w:t>.2022.</w:t>
      </w:r>
    </w:p>
    <w:p w:rsidR="00F17E9C" w:rsidRDefault="00E17912" w:rsidP="0017470F">
      <w:pPr>
        <w:spacing w:before="240"/>
        <w:rPr>
          <w:i/>
          <w:lang w:val="ru-RU"/>
        </w:rPr>
      </w:pPr>
      <w:r>
        <w:rPr>
          <w:b/>
          <w:noProof/>
          <w:color w:val="E76A1D"/>
          <w:lang w:val="ru-RU" w:eastAsia="ru-RU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2643</wp:posOffset>
                </wp:positionH>
                <wp:positionV relativeFrom="paragraph">
                  <wp:posOffset>65537</wp:posOffset>
                </wp:positionV>
                <wp:extent cx="2267585" cy="6578600"/>
                <wp:effectExtent l="0" t="0" r="0" b="0"/>
                <wp:wrapSquare wrapText="bothSides"/>
                <wp:docPr id="9" name="Группа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7585" cy="6578600"/>
                          <a:chOff x="0" y="0"/>
                          <a:chExt cx="2267585" cy="6578600"/>
                        </a:xfrm>
                      </wpg:grpSpPr>
                      <wps:wsp>
                        <wps:cNvPr id="1" name="Надпись 1" descr="Боковое поле для текста и фотографии."/>
                        <wps:cNvSpPr txBox="1"/>
                        <wps:spPr>
                          <a:xfrm>
                            <a:off x="0" y="0"/>
                            <a:ext cx="2267585" cy="6578600"/>
                          </a:xfrm>
                          <a:prstGeom prst="rect">
                            <a:avLst/>
                          </a:prstGeom>
                          <a:solidFill>
                            <a:srgbClr val="F6DCA8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  <w:tblDescription w:val="Table containing a text sidebar and photo."/>
                              </w:tblPr>
                              <w:tblGrid>
                                <w:gridCol w:w="3518"/>
                              </w:tblGrid>
                              <w:tr w:rsidR="009F05ED" w:rsidRPr="00166EED" w:rsidTr="0061586E">
                                <w:trPr>
                                  <w:trHeight w:hRule="exact" w:val="4116"/>
                                </w:trPr>
                                <w:tc>
                                  <w:tcPr>
                                    <w:tcW w:w="3518" w:type="dxa"/>
                                    <w:shd w:val="clear" w:color="auto" w:fill="F6DCA8"/>
                                    <w:tcMar>
                                      <w:top w:w="288" w:type="dxa"/>
                                      <w:bottom w:w="288" w:type="dxa"/>
                                    </w:tcMar>
                                  </w:tcPr>
                                  <w:p w:rsidR="009F05ED" w:rsidRPr="00166EED" w:rsidRDefault="00166EED" w:rsidP="00166EED">
                                    <w:pPr>
                                      <w:pStyle w:val="aa"/>
                                      <w:ind w:left="170"/>
                                      <w:rPr>
                                        <w:color w:val="F1E499"/>
                                        <w:lang w:val="ru-RU"/>
                                      </w:rPr>
                                    </w:pPr>
                                    <w:r w:rsidRPr="00166EED">
                                      <w:rPr>
                                        <w:color w:val="F1E499"/>
                                        <w:lang w:val="ru-RU"/>
                                      </w:rPr>
                                      <w:t xml:space="preserve">   </w:t>
                                    </w:r>
                                    <w:r w:rsidR="00627D3D">
                                      <w:rPr>
                                        <w:noProof/>
                                        <w:lang w:val="ru-RU" w:eastAsia="ru-RU"/>
                                      </w:rPr>
                                      <w:drawing>
                                        <wp:inline distT="0" distB="0" distL="0" distR="0">
                                          <wp:extent cx="2044389" cy="1187533"/>
                                          <wp:effectExtent l="0" t="0" r="0" b="0"/>
                                          <wp:docPr id="7" name="Рисунок 7" descr="тележка платформенная ТПЛ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5" descr="тележка платформенная ТПЛ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1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2050844" cy="1191283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  <w:tr w:rsidR="009F05ED" w:rsidRPr="00166EED">
                                <w:trPr>
                                  <w:trHeight w:hRule="exact" w:val="288"/>
                                </w:trPr>
                                <w:tc>
                                  <w:tcPr>
                                    <w:tcW w:w="3518" w:type="dxa"/>
                                  </w:tcPr>
                                  <w:p w:rsidR="009F05ED" w:rsidRPr="005E58C4" w:rsidRDefault="009F05ED">
                                    <w:pPr>
                                      <w:rPr>
                                        <w:lang w:val="ru-RU"/>
                                      </w:rPr>
                                    </w:pPr>
                                  </w:p>
                                </w:tc>
                              </w:tr>
                              <w:tr w:rsidR="009F05ED">
                                <w:trPr>
                                  <w:trHeight w:hRule="exact" w:val="3312"/>
                                </w:trPr>
                                <w:tc>
                                  <w:tcPr>
                                    <w:tcW w:w="3518" w:type="dxa"/>
                                  </w:tcPr>
                                  <w:p w:rsidR="009F05ED" w:rsidRDefault="009F05ED"/>
                                </w:tc>
                              </w:tr>
                            </w:tbl>
                            <w:p w:rsidR="009F05ED" w:rsidRPr="0060601D" w:rsidRDefault="009F05ED">
                              <w:pPr>
                                <w:pStyle w:val="ab"/>
                                <w:rPr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Рисунок 22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559" y="2029651"/>
                            <a:ext cx="1471295" cy="981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988" y="3335182"/>
                            <a:ext cx="1499870" cy="1000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Рисунок 24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988" y="4645998"/>
                            <a:ext cx="1543050" cy="1028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9" o:spid="_x0000_s1030" style="position:absolute;margin-left:.2pt;margin-top:5.15pt;width:178.55pt;height:518pt;z-index:251674624" coordsize="22675,657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0P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//0fv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0v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0/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//1P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1f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1v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1/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0P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0f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0v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0/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1Pv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1f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1v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//1/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0P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0f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0v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0/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//1Pv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1f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1v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//1/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0P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0f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0v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0/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1P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1f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1v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1/v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0P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0f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//0v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0/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1P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1f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1v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//1/v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0P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0f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//0v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0/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1P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1f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1v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1/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0P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0f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0vv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0/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1P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//1f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1v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1/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0P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0f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//0vv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0/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1P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//1f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1v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1/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0P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0f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0v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0/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1P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1fv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1v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1/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//0P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0f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0v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0/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1P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//1fv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1v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1/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//0P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0f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0v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0/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1P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1f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1v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1/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0Pv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0f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0v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//0/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1P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1f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1v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1/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//0Pv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0f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0v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//0/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1P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1f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1v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1/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0P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0f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0v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0/v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1P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1f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//1v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1/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0P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0f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0v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//0/v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1P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1f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//1v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1/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0P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0f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0v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0/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1P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1f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1vv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1/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0P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//0f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0v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0/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//U+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/1f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//9b7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T7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1f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//9b7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/9f7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/&#10;/9D7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R+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S+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/0/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//U+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/9X7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//9b7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//X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9D7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//9H7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0v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P/0/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/9T7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/9X7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/9b7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1/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/9D7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//0f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9L7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/T+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//U+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X7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/9b7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//9f7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/&#10;/9D7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//9H7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/9L7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//9P7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//9T7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/9X7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//9b7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//9f7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//9D7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//9H7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//9L7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//9P7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//9T7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//9X7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//9b7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//9f7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//9D7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/9H7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//9L7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/&#10;/9P7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//9T7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/9X7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//9b7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//9f7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/9D7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//9H7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//9L7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//9P7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//9T7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//9X7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//9b7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//9f7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//9D7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//9H7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//9L7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//9P7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/9T7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//9X7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/&#10;/9b7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//9f7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/9D7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//9H7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//9L7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/9P7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//9T7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//9X7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//9b7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//9f7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//9D7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//9H7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//9L7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//9P7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//9T7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//9X7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//9b7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/9f7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//9D7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/&#10;/9H7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//9L7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/9P7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//9T7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//9X7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9D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R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0t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9P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U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1d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9b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X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0N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9H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S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09/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9T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V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1t/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9f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Q3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0d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9L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T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1N/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9Xf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W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19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9D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R3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0t/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9P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U3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1d/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9b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X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0N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9Hf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S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09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9Tf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V&#10;3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1t/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9ff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Q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0d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9Lf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T3+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1N/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9Xf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W3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19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9D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R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0t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T3+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U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1d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1t/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/9f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Q&#10;3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R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0t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P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//1N/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/9X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//W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f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Df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//R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/9Lf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/T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/9T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/1d/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W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//X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0N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R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//S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/9P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U3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//V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W&#10;3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X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//Q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0d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//S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09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U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//V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//1t/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/9f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/9D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//0d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/S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//T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//U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//9Xf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W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19/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/9D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/9H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0t/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/9P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//1t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f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//R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S3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09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/1d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1t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//X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Q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/9H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/9Pf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/9b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/X3+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Q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9H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0t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9Pf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9T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//1d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/9b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//X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/Q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//9H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S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//09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//U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/1d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/9b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/9ff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/9Df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H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//0t/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T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/U3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/1d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1t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X3+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9Df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0d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//0t/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/9P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1N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//9Xf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//W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9f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Q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//R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/9L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//09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//U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V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/W3+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19/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/0N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/&#10;/9H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//S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//T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/9T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//V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W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/9f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/Q3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P/0d/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/0t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/09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/9Tf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//9X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/9b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X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0N/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R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L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/9P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//U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/9Xf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/9b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19/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Q&#10;3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//R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//9L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9P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//1N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//V3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/9b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X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//Q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//9Hf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/9L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T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U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X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W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//19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/9Df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R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//S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/9P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1N/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/V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/9b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19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P/0N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//0d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//0t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//T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/9T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//V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W3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f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D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/9H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//S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/09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/9Tf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//1d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//1t/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//19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//Q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9H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/S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/9P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//U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1d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//W3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//X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0N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//R3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//0t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/9P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/9T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//V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//W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/X3+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//Q3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//R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0t/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//T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1N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//V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/&#10;/9b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//9D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//R3+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/S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/T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//1d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//W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H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/9L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/09/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V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b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//9D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//R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//0t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//T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//1t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//9f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0N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//S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0d/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/0t/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//T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//U&#10;3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/W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0N/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0d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/9L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T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T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//1d/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/W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//X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//0N/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/9H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/9L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//T3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f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0N/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//0d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0t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//09/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//U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1d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//W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//9ff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//R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//9L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/9P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//9T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//1d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/1t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//19/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//Q3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//R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0t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//9P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/9T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0ns&#10;wIaY2tYnKco6Y+gyZNMfQZMmmPoDJZEILI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//V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1t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9f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Q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0d/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9L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T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bvE01ilhHfU46l6WvZkL44ZXBK&#10;gAAAAAAAAAAAAAAAAAAAAAAAAAAAAAAAAAAAAAAAAAAAAAAAAAAAAAAAAAAAAAAAAAAAAAAAAAAA&#10;AAAAAAAAAAAAAAAAAAAAAAAAAAAAAAAAAAAAAAAAAAAAAAAAAAAAAAAAAAAAAAAAAAAAAAAAAAAA&#10;AAAAAAAAAAAAAAAAAAAAAAAAAAAAAAAAAAAAAAAAAAAAAAA//9T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LK9+oEQAAAA&#10;AAAAAAAAAAAAAAAAAAAAAAAAAAAAAAAAAAAAAAAAAAAAAAAAAAAAAAAAAAAAAAAAAAAAAAAAAAAA&#10;AAAAAAAAAAAAAAAAAAAAAAAAAAAAAAAAAAAAAAAAAAAAAAAAAAAAAAAAAAAAAAAAAAAAAAAAAAAA&#10;AAAAAAAAAAAAAAAAAAAAAAAAAAAAAAAAAAAAAAAAAAD/1d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9b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JKEZfeQTnCVUaUXqUVchO9KqSqAAAAAAAAAAAAA&#10;AAAAAAAAAAAAAAAAAAAAAAAAAAAAAAAAAAAAAAAAAAAAAAAAAAAAAAAAAAAAAAAAAAAAAAAAAAAA&#10;AAAAAAAAAAAAAAAAAAAAAAAAAAAAAAAAAAAAAAAAAAAAAAAAAAAAAAAAAAAAAAAAAAAAAAAAAAAA&#10;AAAAAAAAAAAAAAAAAAAAAAAAAAAAAAAAAAAAAAAAAAAB/9f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Q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0d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9L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T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1N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9X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W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19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9D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R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0t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9P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U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1d/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9b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X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Q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0d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9L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T3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1N/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+KrOhh5VV+6rlyiN6c&#10;Jh0RbYuliVRkuJP35G0mxEmHfMNiKeKoxr0+Ulc1dVO7OEK5bAAAAAAAAAAAAAAAAAAAAAAAAAAA&#10;AAAAAAAAAAAAAAAH/9Xf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lSnGrB05q6asyYnCXmWebLV6Fbx8vV4yeqtyNtbu5&#10;5r2Yl3zJ8PUw+BhCro7cjCvVb0rDlDFAAAAAAAAAAAAAAAAAAAAAAAAAAAAAAAAAAAAAAAAAAH//&#10;1t/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9ff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Q3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0d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9L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T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1N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9X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W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19/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9D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R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0t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9P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U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1d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9b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X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0N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9H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S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09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9T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V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1t/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9f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Q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0d/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9L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JSjBcUnZLqyYjI4DGbVbO4B8OKxlKD9HNF+LVU9i9FuZW+H202WxU1CjjaTb/&#10;AN4qmzVHYr6mp2OlXo148dGamn1TuY8xMc1iaZp5qpSpAAAAAAAAAAAAAAAAAAAAAAAAAAAAAAAA&#10;AAAAAAAAAAAAAAAAAAAAAAAAAAAAAAAAAAAAAAAAAAAAAAAAAAAAAAAAAAAAAAAAAAAAAAAAAAAA&#10;AAAAAAAAAAAAAAAAA//T3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W3+AAAAAAAAAAAAAAAAAAAAAAAAAAAAAAAAAAAAAAAAAAAAAAAAAA&#10;AAAAAAAAAAAAAAAAAAAAAAAAAAAAAAAAAAAAAAAAAAAAAAAAAAAAAAAAAAAAAAAAAAAAAAAAAAAA&#10;AAAAAAAAAAAAAAAAAAAAAAAAAAAAAAAAAAAAAAAAAAAAAAAAAAAAAAAAAAAAAAAAAAAAAAAAAAAA&#10;AAAAAAAAAAAAAAAAAAAAAAAAAAAAAAAAAAAAAAAAAAAAAAAAAAAAAAAAhYlJYhBZEi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//19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9Df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O6V1qEoh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//R3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0t/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9Pf4AAAAAAAAAAA&#10;AAAAAAAAAAAAAAAAAAAAAAAAAAAAAAAAAAAAAAAAAAAAAAAAAAAAAAAAAAAAAAAAAAAAAAAAAAAA&#10;AAAAAAAAAAAAAAAAAAAAAAAAAAAAAAAAAAAAAAAAAAAAAAAAAAAAAAAAAAAAAAAAAAAAAAAAAAAA&#10;AAAAAAAAAAAAAAAAAAAAAAAAAAAAAAAAB1/aPFbRYXAp7MYWlisTKUY2rVXThGPWTaTbt6IybUUz&#10;PlziPQYzHDHrc9Hi4Vx2vbW3K5jyJ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/9Tf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V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1t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9ff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">
                <v:shape id="Надпись 1" o:spid="_x0000_s1031" type="#_x0000_t202" alt="Боковое поле для текста и фотографии." style="position:absolute;width:22675;height:65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jORr4A&#10;AADaAAAADwAAAGRycy9kb3ducmV2LnhtbERPS4vCMBC+C/6HMAteRFMFRbpGWQSfN6vIHodmTIvN&#10;pDRR6783wsKeho/vOfNlayvxoMaXjhWMhgkI4tzpko2C82k9mIHwAVlj5ZgUvMjDctHtzDHV7slH&#10;emTBiBjCPkUFRQh1KqXPC7Loh64mjtzVNRZDhI2RusFnDLeVHCfJVFosOTYUWNOqoPyW3a2C62Zt&#10;fm+ZGZ/3lwkGecj6232pVO+r/fkGEagN/+I/907H+fB55XPl4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JYzka+AAAA2gAAAA8AAAAAAAAAAAAAAAAAmAIAAGRycy9kb3ducmV2&#10;LnhtbFBLBQYAAAAABAAEAPUAAACDAwAAAAA=&#10;" fillcolor="#f6dca8" stroked="f" strokeweight=".5pt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  <w:tblDescription w:val="Table containing a text sidebar and photo."/>
                        </w:tblPr>
                        <w:tblGrid>
                          <w:gridCol w:w="3518"/>
                        </w:tblGrid>
                        <w:tr w:rsidR="009F05ED" w:rsidRPr="00166EED" w:rsidTr="0061586E">
                          <w:trPr>
                            <w:trHeight w:hRule="exact" w:val="4116"/>
                          </w:trPr>
                          <w:tc>
                            <w:tcPr>
                              <w:tcW w:w="3518" w:type="dxa"/>
                              <w:shd w:val="clear" w:color="auto" w:fill="F6DCA8"/>
                              <w:tcMar>
                                <w:top w:w="288" w:type="dxa"/>
                                <w:bottom w:w="288" w:type="dxa"/>
                              </w:tcMar>
                            </w:tcPr>
                            <w:p w:rsidR="009F05ED" w:rsidRPr="00166EED" w:rsidRDefault="00166EED" w:rsidP="00166EED">
                              <w:pPr>
                                <w:pStyle w:val="aa"/>
                                <w:ind w:left="170"/>
                                <w:rPr>
                                  <w:color w:val="F1E499"/>
                                  <w:lang w:val="ru-RU"/>
                                </w:rPr>
                              </w:pPr>
                              <w:r w:rsidRPr="00166EED">
                                <w:rPr>
                                  <w:color w:val="F1E499"/>
                                  <w:lang w:val="ru-RU"/>
                                </w:rPr>
                                <w:t xml:space="preserve">   </w:t>
                              </w:r>
                              <w:r w:rsidR="00627D3D">
                                <w:rPr>
                                  <w:noProof/>
                                  <w:lang w:val="ru-RU" w:eastAsia="ru-RU"/>
                                </w:rPr>
                                <w:drawing>
                                  <wp:inline distT="0" distB="0" distL="0" distR="0">
                                    <wp:extent cx="2044389" cy="1187533"/>
                                    <wp:effectExtent l="0" t="0" r="0" b="0"/>
                                    <wp:docPr id="7" name="Рисунок 7" descr="тележка платформенная ТПЛ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" descr="тележка платформенная ТПЛ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050844" cy="11912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  <w:tr w:rsidR="009F05ED" w:rsidRPr="00166EED">
                          <w:trPr>
                            <w:trHeight w:hRule="exact" w:val="288"/>
                          </w:trPr>
                          <w:tc>
                            <w:tcPr>
                              <w:tcW w:w="3518" w:type="dxa"/>
                            </w:tcPr>
                            <w:p w:rsidR="009F05ED" w:rsidRPr="005E58C4" w:rsidRDefault="009F05ED">
                              <w:pPr>
                                <w:rPr>
                                  <w:lang w:val="ru-RU"/>
                                </w:rPr>
                              </w:pPr>
                            </w:p>
                          </w:tc>
                        </w:tr>
                        <w:tr w:rsidR="009F05ED">
                          <w:trPr>
                            <w:trHeight w:hRule="exact" w:val="3312"/>
                          </w:trPr>
                          <w:tc>
                            <w:tcPr>
                              <w:tcW w:w="3518" w:type="dxa"/>
                            </w:tcPr>
                            <w:p w:rsidR="009F05ED" w:rsidRDefault="009F05ED"/>
                          </w:tc>
                        </w:tr>
                      </w:tbl>
                      <w:p w:rsidR="009F05ED" w:rsidRPr="0060601D" w:rsidRDefault="009F05ED">
                        <w:pPr>
                          <w:pStyle w:val="ab"/>
                          <w:rPr>
                            <w:lang w:val="ru-RU"/>
                          </w:rPr>
                        </w:pPr>
                      </w:p>
                    </w:txbxContent>
                  </v:textbox>
                </v:shape>
                <v:shape id="Рисунок 22" o:spid="_x0000_s1032" type="#_x0000_t75" style="position:absolute;left:3805;top:20296;width:14713;height:9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aijHFAAAA2wAAAA8AAABkcnMvZG93bnJldi54bWxEj0FrwkAUhO8F/8PyBG91Y8BSo6uIEOqh&#10;l6St4u2RfSbB7NuQ3SZpf70rFHocZuYbZrMbTSN66lxtWcFiHoEgLqyuuVTw+ZE+v4JwHlljY5kU&#10;/JCD3XbytMFE24Ez6nNfigBhl6CCyvs2kdIVFRl0c9sSB+9qO4M+yK6UusMhwE0j4yh6kQZrDgsV&#10;tnSoqLjl30bB71GX7XlfvF/S1Vf2lvrTMl4YpWbTcb8G4Wn0/+G/9lEriGN4fAk/QG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GooxxQAAANsAAAAPAAAAAAAAAAAAAAAA&#10;AJ8CAABkcnMvZG93bnJldi54bWxQSwUGAAAAAAQABAD3AAAAkQMAAAAA&#10;">
                  <v:imagedata r:id="rId15" o:title=""/>
                </v:shape>
                <v:shape id="Рисунок 23" o:spid="_x0000_s1033" type="#_x0000_t75" style="position:absolute;left:3699;top:33351;width:14999;height:10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bzeDDAAAA2wAAAA8AAABkcnMvZG93bnJldi54bWxEj81qwzAQhO+BvoPYQi8hkeNCcd0ooQQK&#10;PfSSNOAeN9bWNrVWRpL/3j4qBHIcZuYbZrufTCsGcr6xrGCzTkAQl1Y3XCk4f3+sMhA+IGtsLZOC&#10;mTzsdw+LLebajnyk4RQqESHsc1RQh9DlUvqyJoN+bTvi6P1aZzBE6SqpHY4RblqZJsmLNNhwXKix&#10;o0NN5d+pNwpChrOx81c/FkU1L91Fdz/pq1JPj9P7G4hAU7iHb+1PrSB9hv8v8QfI3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NvN4MMAAADbAAAADwAAAAAAAAAAAAAAAACf&#10;AgAAZHJzL2Rvd25yZXYueG1sUEsFBgAAAAAEAAQA9wAAAI8DAAAAAA==&#10;">
                  <v:imagedata r:id="rId16" o:title=""/>
                </v:shape>
                <v:shape id="Рисунок 24" o:spid="_x0000_s1034" type="#_x0000_t75" style="position:absolute;left:3699;top:46459;width:15431;height:10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5T5LHAAAA2wAAAA8AAABkcnMvZG93bnJldi54bWxEj0FrwkAUhO9C/8PyCl7EbBQpbeoqEqjU&#10;g6C2CL29Zl+TNNm3Ibs10V/vCgWPw8x8w8yXvanFiVpXWlYwiWIQxJnVJecKPj/exs8gnEfWWFsm&#10;BWdysFw8DOaYaNvxnk4Hn4sAYZeggsL7JpHSZQUZdJFtiIP3Y1uDPsg2l7rFLsBNLadx/CQNlhwW&#10;CmwoLSirDn9GwVd3+d1sJ6Nj+lKV32nVrWKz3ik1fOxXryA89f4e/m+/awXTGdy+hB8gF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U5T5LHAAAA2wAAAA8AAAAAAAAAAAAA&#10;AAAAnwIAAGRycy9kb3ducmV2LnhtbFBLBQYAAAAABAAEAPcAAACTAwAAAAA=&#10;">
                  <v:imagedata r:id="rId17" o:title=""/>
                </v:shape>
                <w10:wrap type="square"/>
              </v:group>
            </w:pict>
          </mc:Fallback>
        </mc:AlternateContent>
      </w:r>
      <w:r w:rsidR="00F17E9C" w:rsidRPr="00F17E9C">
        <w:rPr>
          <w:b/>
          <w:noProof/>
          <w:color w:val="E76A1D"/>
          <w:lang w:val="ru-RU" w:eastAsia="ru-RU"/>
        </w:rPr>
        <w:t>Тележка</w:t>
      </w:r>
      <w:r w:rsidR="00F17E9C" w:rsidRPr="0017470F">
        <w:rPr>
          <w:b/>
          <w:noProof/>
          <w:lang w:val="ru-RU" w:eastAsia="ru-RU"/>
        </w:rPr>
        <w:t xml:space="preserve"> </w:t>
      </w:r>
      <w:r w:rsidR="00F17E9C" w:rsidRPr="0017470F">
        <w:rPr>
          <w:b/>
          <w:noProof/>
          <w:color w:val="E76A1D"/>
          <w:lang w:val="ru-RU" w:eastAsia="ru-RU"/>
        </w:rPr>
        <w:t xml:space="preserve">платформенная </w:t>
      </w:r>
      <w:r w:rsidR="00F17E9C">
        <w:rPr>
          <w:b/>
          <w:noProof/>
          <w:color w:val="E76A1D"/>
          <w:lang w:val="ru-RU" w:eastAsia="ru-RU"/>
        </w:rPr>
        <w:t>ТПЛ</w:t>
      </w:r>
    </w:p>
    <w:p w:rsidR="009F05ED" w:rsidRPr="00F17E9C" w:rsidRDefault="00F17E9C" w:rsidP="00F17E9C">
      <w:pPr>
        <w:spacing w:before="240"/>
        <w:rPr>
          <w:lang w:val="ru-RU"/>
        </w:rPr>
      </w:pPr>
      <w:r>
        <w:rPr>
          <w:i/>
          <w:lang w:val="ru-RU"/>
        </w:rPr>
        <w:t>П</w:t>
      </w:r>
      <w:r w:rsidR="0061586E" w:rsidRPr="0003654D">
        <w:rPr>
          <w:i/>
          <w:lang w:val="ru-RU"/>
        </w:rPr>
        <w:t>латформенные тележки с двумя ручками</w:t>
      </w:r>
      <w:r w:rsidR="0003654D">
        <w:rPr>
          <w:i/>
          <w:lang w:val="ru-RU"/>
        </w:rPr>
        <w:t>,</w:t>
      </w:r>
      <w:r w:rsidR="0017470F" w:rsidRPr="0003654D">
        <w:rPr>
          <w:i/>
          <w:lang w:val="ru-RU"/>
        </w:rPr>
        <w:t xml:space="preserve"> в продаже в комплектации:</w:t>
      </w:r>
      <w:r w:rsidR="0061586E" w:rsidRPr="0003654D">
        <w:rPr>
          <w:i/>
          <w:lang w:val="ru-RU"/>
        </w:rPr>
        <w:t xml:space="preserve"> платформа без колес</w:t>
      </w:r>
      <w:r w:rsidR="0003654D">
        <w:rPr>
          <w:i/>
          <w:lang w:val="ru-RU"/>
        </w:rPr>
        <w:t xml:space="preserve"> </w:t>
      </w:r>
      <w:r w:rsidR="0003654D" w:rsidRPr="0003654D">
        <w:rPr>
          <w:i/>
          <w:lang w:val="ru-RU"/>
        </w:rPr>
        <w:t>/</w:t>
      </w:r>
      <w:r w:rsidR="0003654D">
        <w:rPr>
          <w:i/>
          <w:lang w:val="ru-RU"/>
        </w:rPr>
        <w:t xml:space="preserve"> </w:t>
      </w:r>
      <w:r w:rsidR="0061586E" w:rsidRPr="0003654D">
        <w:rPr>
          <w:i/>
          <w:lang w:val="ru-RU"/>
        </w:rPr>
        <w:t>с колесами</w:t>
      </w:r>
      <w:r w:rsidR="0003654D">
        <w:rPr>
          <w:i/>
          <w:lang w:val="ru-RU"/>
        </w:rPr>
        <w:t>.</w:t>
      </w:r>
    </w:p>
    <w:tbl>
      <w:tblPr>
        <w:tblW w:w="6232" w:type="dxa"/>
        <w:tblLook w:val="04A0" w:firstRow="1" w:lastRow="0" w:firstColumn="1" w:lastColumn="0" w:noHBand="0" w:noVBand="1"/>
      </w:tblPr>
      <w:tblGrid>
        <w:gridCol w:w="1600"/>
        <w:gridCol w:w="1000"/>
        <w:gridCol w:w="1060"/>
        <w:gridCol w:w="1060"/>
        <w:gridCol w:w="1512"/>
      </w:tblGrid>
      <w:tr w:rsidR="0017470F" w:rsidRPr="00E63627" w:rsidTr="00683F36">
        <w:trPr>
          <w:trHeight w:val="570"/>
        </w:trPr>
        <w:tc>
          <w:tcPr>
            <w:tcW w:w="1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7470F" w:rsidRPr="0017470F" w:rsidRDefault="0017470F" w:rsidP="0017470F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  <w:t>Платформа без колес</w:t>
            </w:r>
          </w:p>
        </w:tc>
        <w:tc>
          <w:tcPr>
            <w:tcW w:w="46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7470F" w:rsidRPr="0017470F" w:rsidRDefault="0017470F" w:rsidP="00F17E9C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>Тележка платформенная с колесами диаметр</w:t>
            </w:r>
            <w:r w:rsidR="00F17E9C"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>ом</w:t>
            </w: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>:</w:t>
            </w:r>
          </w:p>
        </w:tc>
      </w:tr>
      <w:tr w:rsidR="0017470F" w:rsidRPr="0017470F" w:rsidTr="00683F36">
        <w:trPr>
          <w:trHeight w:val="480"/>
        </w:trPr>
        <w:tc>
          <w:tcPr>
            <w:tcW w:w="1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7470F" w:rsidRPr="0017470F" w:rsidRDefault="0017470F" w:rsidP="0017470F">
            <w:pPr>
              <w:spacing w:after="0" w:line="240" w:lineRule="auto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7470F" w:rsidRPr="0017470F" w:rsidRDefault="0017470F" w:rsidP="0017470F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125 мм 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7470F" w:rsidRPr="0017470F" w:rsidRDefault="0017470F" w:rsidP="0017470F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 160 мм 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7470F" w:rsidRPr="0017470F" w:rsidRDefault="0017470F" w:rsidP="0017470F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200 мм 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7470F" w:rsidRPr="0017470F" w:rsidRDefault="0017470F" w:rsidP="0017470F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  250 мм </w:t>
            </w:r>
          </w:p>
        </w:tc>
      </w:tr>
      <w:tr w:rsidR="0017470F" w:rsidRPr="00E63627" w:rsidTr="00683F36">
        <w:trPr>
          <w:trHeight w:val="559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17470F" w:rsidRPr="0017470F" w:rsidRDefault="0017470F" w:rsidP="0003654D">
            <w:pPr>
              <w:spacing w:after="0" w:line="240" w:lineRule="auto"/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="0003654D"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03654D"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с листом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500</w:t>
            </w:r>
            <w:r w:rsidR="0003654D"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="0003654D"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1000</w:t>
            </w:r>
            <w:r w:rsidR="003B024E"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proofErr w:type="gramStart"/>
            <w:r w:rsidR="003B024E"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мм</w:t>
            </w:r>
            <w:r w:rsidR="0003654D"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03654D"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br/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</w:t>
            </w:r>
            <w:proofErr w:type="gramEnd"/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5х10-1Р без бортов 1 ручка</w:t>
            </w:r>
          </w:p>
        </w:tc>
      </w:tr>
      <w:tr w:rsidR="0017470F" w:rsidRPr="0017470F" w:rsidTr="00683F36">
        <w:trPr>
          <w:trHeight w:val="30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4 700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6 190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6 570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7 840</w:t>
            </w:r>
          </w:p>
        </w:tc>
      </w:tr>
      <w:tr w:rsidR="0017470F" w:rsidRPr="00E63627" w:rsidTr="00683F36">
        <w:trPr>
          <w:trHeight w:val="388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17470F" w:rsidRPr="0017470F" w:rsidRDefault="0003654D" w:rsidP="0003654D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sz w:val="24"/>
                <w:szCs w:val="24"/>
                <w:lang w:val="ru-RU" w:eastAsia="ru-RU"/>
                <w14:ligatures w14:val="none"/>
              </w:rPr>
            </w:pP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енная тележка </w:t>
            </w:r>
            <w:r w:rsidR="0017470F"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500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800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 5х8-1Р</w:t>
            </w:r>
          </w:p>
        </w:tc>
      </w:tr>
      <w:tr w:rsidR="0017470F" w:rsidRPr="0017470F" w:rsidTr="00683F36">
        <w:trPr>
          <w:trHeight w:val="30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4 400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5650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5 890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6 270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7 540</w:t>
            </w:r>
          </w:p>
        </w:tc>
      </w:tr>
      <w:tr w:rsidR="0017470F" w:rsidRPr="00E63627" w:rsidTr="00683F36">
        <w:trPr>
          <w:trHeight w:val="384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17470F" w:rsidRPr="0017470F" w:rsidRDefault="0003654D" w:rsidP="0003654D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600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1000 ПЛ 6х10-1Р</w:t>
            </w:r>
          </w:p>
        </w:tc>
      </w:tr>
      <w:tr w:rsidR="0017470F" w:rsidRPr="0017470F" w:rsidTr="00683F36">
        <w:trPr>
          <w:trHeight w:val="30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5 000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6 490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6 870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8 140</w:t>
            </w:r>
          </w:p>
        </w:tc>
      </w:tr>
      <w:tr w:rsidR="0017470F" w:rsidRPr="00E63627" w:rsidTr="00683F36">
        <w:trPr>
          <w:trHeight w:val="394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17470F" w:rsidRPr="0017470F" w:rsidRDefault="0003654D" w:rsidP="0003654D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600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1200 ПЛ 6х12-1Р</w:t>
            </w:r>
          </w:p>
        </w:tc>
      </w:tr>
      <w:tr w:rsidR="0017470F" w:rsidRPr="0017470F" w:rsidTr="00683F36">
        <w:trPr>
          <w:trHeight w:val="30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5 530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7 020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7 400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8 670</w:t>
            </w:r>
          </w:p>
        </w:tc>
      </w:tr>
      <w:tr w:rsidR="0017470F" w:rsidRPr="00E63627" w:rsidTr="00683F36">
        <w:trPr>
          <w:trHeight w:val="390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17470F" w:rsidRPr="0017470F" w:rsidRDefault="0003654D" w:rsidP="0003654D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600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900 ПЛ 6х9-1Р</w:t>
            </w:r>
          </w:p>
        </w:tc>
      </w:tr>
      <w:tr w:rsidR="0017470F" w:rsidRPr="0017470F" w:rsidTr="00683F36">
        <w:trPr>
          <w:trHeight w:val="30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4 600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5850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6 090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6 470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7 740</w:t>
            </w:r>
          </w:p>
        </w:tc>
      </w:tr>
      <w:tr w:rsidR="0017470F" w:rsidRPr="00E63627" w:rsidTr="00683F36">
        <w:trPr>
          <w:trHeight w:val="386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17470F" w:rsidRPr="0017470F" w:rsidRDefault="0003654D" w:rsidP="0003654D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700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1000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 7х10-1Р</w:t>
            </w:r>
          </w:p>
        </w:tc>
      </w:tr>
      <w:tr w:rsidR="0017470F" w:rsidRPr="0017470F" w:rsidTr="00683F36">
        <w:trPr>
          <w:trHeight w:val="30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5 683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7 173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7 553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8 823</w:t>
            </w:r>
          </w:p>
        </w:tc>
      </w:tr>
      <w:tr w:rsidR="0017470F" w:rsidRPr="00E63627" w:rsidTr="00683F36">
        <w:trPr>
          <w:trHeight w:val="396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17470F" w:rsidRPr="0017470F" w:rsidRDefault="0003654D" w:rsidP="0003654D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700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1200 ПЛ 7х12-1Р</w:t>
            </w:r>
          </w:p>
        </w:tc>
      </w:tr>
      <w:tr w:rsidR="0017470F" w:rsidRPr="0017470F" w:rsidTr="00683F36">
        <w:trPr>
          <w:trHeight w:val="30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5 938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7 428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7 808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9 078</w:t>
            </w:r>
          </w:p>
        </w:tc>
      </w:tr>
      <w:tr w:rsidR="0017470F" w:rsidRPr="00E63627" w:rsidTr="00683F36">
        <w:trPr>
          <w:trHeight w:val="378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17470F" w:rsidRPr="0017470F" w:rsidRDefault="0003654D" w:rsidP="0003654D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енная тележка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800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1200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ПЛ 8х12-1Р</w:t>
            </w:r>
          </w:p>
        </w:tc>
      </w:tr>
      <w:tr w:rsidR="0017470F" w:rsidRPr="0017470F" w:rsidTr="00683F36">
        <w:trPr>
          <w:trHeight w:val="30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6 346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7 836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8 216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9 486</w:t>
            </w:r>
          </w:p>
        </w:tc>
      </w:tr>
      <w:tr w:rsidR="0017470F" w:rsidRPr="00E63627" w:rsidTr="00683F36">
        <w:trPr>
          <w:trHeight w:val="401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17470F" w:rsidRPr="0017470F" w:rsidRDefault="0003654D" w:rsidP="0003654D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енная тележка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800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1400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 8х14-1Р</w:t>
            </w:r>
          </w:p>
        </w:tc>
      </w:tr>
      <w:tr w:rsidR="0017470F" w:rsidRPr="0017470F" w:rsidTr="00683F36">
        <w:trPr>
          <w:trHeight w:val="30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7 468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8 958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9 338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10 608</w:t>
            </w:r>
          </w:p>
        </w:tc>
      </w:tr>
      <w:tr w:rsidR="0017470F" w:rsidRPr="00E63627" w:rsidTr="00683F36">
        <w:trPr>
          <w:trHeight w:val="384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17470F" w:rsidRPr="0017470F" w:rsidRDefault="0003654D" w:rsidP="0003654D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="0017470F"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900х1800 ПЛ 9х18-1Р</w:t>
            </w:r>
          </w:p>
        </w:tc>
      </w:tr>
      <w:tr w:rsidR="0017470F" w:rsidRPr="0017470F" w:rsidTr="00683F36">
        <w:trPr>
          <w:trHeight w:val="30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7 876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9 366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9 746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470F" w:rsidRPr="0017470F" w:rsidRDefault="0017470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11 016</w:t>
            </w:r>
          </w:p>
        </w:tc>
      </w:tr>
    </w:tbl>
    <w:p w:rsidR="009F05ED" w:rsidRPr="005E58C4" w:rsidRDefault="00166EED">
      <w:pPr>
        <w:pStyle w:val="ac"/>
        <w:rPr>
          <w:lang w:val="ru-RU"/>
        </w:rPr>
      </w:pPr>
      <w:r>
        <w:rPr>
          <w:lang w:val="ru-RU"/>
        </w:rPr>
        <w:t xml:space="preserve">Звоните! </w:t>
      </w:r>
    </w:p>
    <w:p w:rsidR="00F17E9C" w:rsidRDefault="00F17E9C" w:rsidP="00B23227">
      <w:pPr>
        <w:spacing w:before="120"/>
        <w:rPr>
          <w:i/>
          <w:lang w:val="ru-RU"/>
        </w:rPr>
      </w:pPr>
      <w:r>
        <w:rPr>
          <w:noProof/>
          <w:lang w:val="ru-RU"/>
        </w:rPr>
        <w:br w:type="page"/>
      </w:r>
      <w:r w:rsidRPr="00C72C6D">
        <w:rPr>
          <w:b/>
          <w:lang w:val="ru-RU"/>
        </w:rPr>
        <w:lastRenderedPageBreak/>
        <w:t xml:space="preserve">Цены </w:t>
      </w:r>
      <w:r w:rsidR="00683F36">
        <w:rPr>
          <w:b/>
          <w:lang w:val="ru-RU"/>
        </w:rPr>
        <w:t>на платформенные тележки с бортами —</w:t>
      </w:r>
      <w:r w:rsidRPr="00C72C6D">
        <w:rPr>
          <w:b/>
          <w:lang w:val="ru-RU"/>
        </w:rPr>
        <w:t xml:space="preserve"> со скидками,</w:t>
      </w:r>
      <w:r>
        <w:rPr>
          <w:b/>
          <w:lang w:val="ru-RU"/>
        </w:rPr>
        <w:t xml:space="preserve"> </w:t>
      </w:r>
      <w:r w:rsidRPr="00C72C6D">
        <w:rPr>
          <w:b/>
          <w:lang w:val="ru-RU"/>
        </w:rPr>
        <w:t>по акции с 14.10.2022 по 3</w:t>
      </w:r>
      <w:r w:rsidR="006D73A8" w:rsidRPr="00E17912">
        <w:rPr>
          <w:b/>
          <w:lang w:val="ru-RU"/>
        </w:rPr>
        <w:t>1</w:t>
      </w:r>
      <w:r w:rsidRPr="00C72C6D">
        <w:rPr>
          <w:b/>
          <w:lang w:val="ru-RU"/>
        </w:rPr>
        <w:t>.1</w:t>
      </w:r>
      <w:r w:rsidR="006D73A8" w:rsidRPr="00E17912">
        <w:rPr>
          <w:b/>
          <w:lang w:val="ru-RU"/>
        </w:rPr>
        <w:t>2</w:t>
      </w:r>
      <w:r w:rsidRPr="00C72C6D">
        <w:rPr>
          <w:b/>
          <w:lang w:val="ru-RU"/>
        </w:rPr>
        <w:t>.2022.</w:t>
      </w:r>
    </w:p>
    <w:p w:rsidR="00F17E9C" w:rsidRDefault="00E17912" w:rsidP="00F17E9C">
      <w:pPr>
        <w:spacing w:before="240"/>
        <w:rPr>
          <w:i/>
          <w:lang w:val="ru-RU"/>
        </w:rPr>
      </w:pPr>
      <w:r>
        <w:rPr>
          <w:b/>
          <w:noProof/>
          <w:color w:val="E76A1D"/>
          <w:lang w:val="ru-RU"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2643</wp:posOffset>
                </wp:positionH>
                <wp:positionV relativeFrom="paragraph">
                  <wp:posOffset>30142</wp:posOffset>
                </wp:positionV>
                <wp:extent cx="2267585" cy="5640705"/>
                <wp:effectExtent l="0" t="0" r="0" b="0"/>
                <wp:wrapSquare wrapText="bothSides"/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7585" cy="5640705"/>
                          <a:chOff x="0" y="0"/>
                          <a:chExt cx="2267585" cy="5640705"/>
                        </a:xfrm>
                      </wpg:grpSpPr>
                      <wps:wsp>
                        <wps:cNvPr id="16" name="Надпись 16" descr="Боковое поле для текста и фотографии."/>
                        <wps:cNvSpPr txBox="1"/>
                        <wps:spPr>
                          <a:xfrm>
                            <a:off x="0" y="0"/>
                            <a:ext cx="2267585" cy="5640705"/>
                          </a:xfrm>
                          <a:prstGeom prst="rect">
                            <a:avLst/>
                          </a:prstGeom>
                          <a:solidFill>
                            <a:srgbClr val="F6DCA8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  <w:tblDescription w:val="Table containing a text sidebar and photo."/>
                              </w:tblPr>
                              <w:tblGrid>
                                <w:gridCol w:w="3518"/>
                              </w:tblGrid>
                              <w:tr w:rsidR="00F17E9C" w:rsidRPr="00166EED" w:rsidTr="0061586E">
                                <w:trPr>
                                  <w:trHeight w:hRule="exact" w:val="4116"/>
                                </w:trPr>
                                <w:tc>
                                  <w:tcPr>
                                    <w:tcW w:w="3518" w:type="dxa"/>
                                    <w:shd w:val="clear" w:color="auto" w:fill="F6DCA8"/>
                                    <w:tcMar>
                                      <w:top w:w="288" w:type="dxa"/>
                                      <w:bottom w:w="288" w:type="dxa"/>
                                    </w:tcMar>
                                  </w:tcPr>
                                  <w:p w:rsidR="00F17E9C" w:rsidRPr="00166EED" w:rsidRDefault="00F17E9C" w:rsidP="00166EED">
                                    <w:pPr>
                                      <w:pStyle w:val="aa"/>
                                      <w:ind w:left="170"/>
                                      <w:rPr>
                                        <w:color w:val="F1E499"/>
                                        <w:lang w:val="ru-RU"/>
                                      </w:rPr>
                                    </w:pPr>
                                    <w:r w:rsidRPr="00166EED">
                                      <w:rPr>
                                        <w:color w:val="F1E499"/>
                                        <w:lang w:val="ru-RU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noProof/>
                                        <w:lang w:val="ru-RU" w:eastAsia="ru-RU"/>
                                      </w:rPr>
                                      <w:drawing>
                                        <wp:inline distT="0" distB="0" distL="0" distR="0">
                                          <wp:extent cx="1823357" cy="1276350"/>
                                          <wp:effectExtent l="0" t="0" r="0" b="0"/>
                                          <wp:docPr id="25" name="Рисунок 25" descr="платформенная тележка с бортами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24" descr="платформенная тележка с бортами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8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831603" cy="1282122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  <w:tr w:rsidR="00F17E9C" w:rsidRPr="00166EED">
                                <w:trPr>
                                  <w:trHeight w:hRule="exact" w:val="288"/>
                                </w:trPr>
                                <w:tc>
                                  <w:tcPr>
                                    <w:tcW w:w="3518" w:type="dxa"/>
                                  </w:tcPr>
                                  <w:p w:rsidR="00F17E9C" w:rsidRPr="005E58C4" w:rsidRDefault="00F17E9C">
                                    <w:pPr>
                                      <w:rPr>
                                        <w:lang w:val="ru-RU"/>
                                      </w:rPr>
                                    </w:pPr>
                                  </w:p>
                                </w:tc>
                              </w:tr>
                              <w:tr w:rsidR="00F17E9C">
                                <w:trPr>
                                  <w:trHeight w:hRule="exact" w:val="3312"/>
                                </w:trPr>
                                <w:tc>
                                  <w:tcPr>
                                    <w:tcW w:w="3518" w:type="dxa"/>
                                  </w:tcPr>
                                  <w:p w:rsidR="00F17E9C" w:rsidRDefault="00F17E9C"/>
                                </w:tc>
                              </w:tr>
                            </w:tbl>
                            <w:p w:rsidR="00F17E9C" w:rsidRPr="0060601D" w:rsidRDefault="00F17E9C" w:rsidP="00F17E9C">
                              <w:pPr>
                                <w:pStyle w:val="ab"/>
                                <w:rPr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Рисунок 30" descr="http://zbsi.ru/wp-content/uploads/2022/10/platforennaya-telezhka-s-bortami5.jp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417" y="1670234"/>
                            <a:ext cx="1528445" cy="1018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Рисунок 31" descr="http://zbsi.ru/wp-content/uploads/2022/10/platforennaya-telezhka-s-bortami10.jpg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846" y="2938766"/>
                            <a:ext cx="155702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4" name="Рисунок 194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274" y="4244296"/>
                            <a:ext cx="1543050" cy="1028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6" o:spid="_x0000_s1035" style="position:absolute;margin-left:.2pt;margin-top:2.35pt;width:178.55pt;height:444.15pt;z-index:251681792" coordsize="22675,56407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//Q+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//R+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//S+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//T+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//U+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//V+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//W&#10;+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//X+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//Q+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//R+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/S+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//T+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//U+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/V+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/W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//X+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/Q+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//R+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//S+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//T+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//U+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//V+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//W+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//X+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//Q+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//R&#10;+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//S+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//T+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//U+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/V+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//W+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//X+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/Q+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/R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//S+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/T+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//U+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//V+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//W+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//X+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//Q+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//R+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//S+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//T+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//U&#10;+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//V+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//W+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//X+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/Q+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//R+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//S+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/T+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/U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//V+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/W+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//X+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//Q+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//R+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//S+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//T+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//U+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//V+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//W+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//X&#10;+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//Q+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//R+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//S+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/T+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//U+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//V+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/W+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/X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//Q+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/R+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//S+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//T+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//U+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//V+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//W+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//X+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//Q+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//R+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//S&#10;+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//T+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//U+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//V+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/W+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//X+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//Q+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/R+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/S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//T+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/U+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//V+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//W+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//X+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//Q+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//R+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//S+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//T+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//U+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//V&#10;+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//W+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//X+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//Q+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/R+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//S+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//T+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/U+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/V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//W+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/X+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//Q+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//R+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//S+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//T+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//U+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//V+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//W+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//X+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//Q&#10;+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//R+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//S+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//T+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/U+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//V+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//W+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/X+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/Q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//R+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/S+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//T+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9T7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//V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//1v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1P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V+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//1v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/1/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//0P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H7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9L7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//T+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/9T7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P/1f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1v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/9f7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//0P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//0f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S&#10;+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//T+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//1P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/1f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/1v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X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//0P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//R+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//0v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//9P7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/9T7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1f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1v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1/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0P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0f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0v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0/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1P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1fv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1v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1/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//0P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0f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0v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0/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1P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//1fv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1v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1/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//0P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0f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0v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0/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1P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1f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1v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1/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0Pv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0f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0v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//0/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1P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1f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1v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1/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//0Pv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0f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0v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//0/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1P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1f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1v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1/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0P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0f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0v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0/v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/1P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1f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//1v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//&#10;1/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//0P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0fv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0vv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//0/v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//1Pv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1fv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//1v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1/v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/0P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//0f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//0vv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//0/v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1Pv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1fv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9xaxXSqJUDKrbqs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fhS0n40f&#10;jQAtJ+FH40fjQAtJ+FH40fjQAtFJ+NH40ALRSfjS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ooooAf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0r4x8Zx/wDF&#10;Waxx/wAvk3/oxq+zj0r408af8jXq/wD19zf+jGqHua0z7MoooqzI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M9K+OvGa/8VXq3/X3N/6MavsU9K+PPGat/wAJXq3/AF9zf+jGqHuaxPseiiirM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haZFdUZwrN0XNTUAFFF&#10;FABRRRQAUUUUAFFFFABRRRQAUUUUAFFFFABRRRQAUUUUAIelfH3jH/katW/6+5v/AENq+wT0r4/8&#10;af8AI16v/wBfc3/oxqh7mkD7Boooqz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M7UtHg1J4ZWzHPE25JF+8tXqfRSuAUUUUwCiiigAooooAKKKKACiiigAooooAKKK&#10;KACiiigAooooAK+P/Gjf8VXq/wD19zf+jGr7Ar5C8YL/AMVXrH/X5N/6Mal1LgfXtFFFM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D0r5C8bFR4t1f8A6+5v/RjV9enpXyL4xTPinVuM/wClzf8A&#10;oxqXU1pn13RRRTMgooooAKKKKACiiigAooooAT8KWk/Gj8aAFpPwo/Gj8aAFpPwo/Gj8aAFopPxo&#10;/GgBaKT8a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">
                <v:shape id="Надпись 16" o:spid="_x0000_s1036" type="#_x0000_t202" alt="Боковое поле для текста и фотографии." style="position:absolute;width:22675;height:56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JOg8AA&#10;AADbAAAADwAAAGRycy9kb3ducmV2LnhtbERPTYvCMBC9C/6HMMJeZE0VVpZqFBHU1ZvdsngcmjEt&#10;NpPSRK3/3iwI3ubxPme+7GwtbtT6yrGC8SgBQVw4XbFRkP9uPr9B+ICssXZMCh7kYbno9+aYanfn&#10;I92yYEQMYZ+igjKEJpXSFyVZ9CPXEEfu7FqLIcLWSN3iPYbbWk6SZCotVhwbSmxoXVJxya5WwXm7&#10;MadLZib5/u8Lgzxkw92+Uupj0K1mIAJ14S1+uX90nD+F/1/iAX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5JOg8AAAADbAAAADwAAAAAAAAAAAAAAAACYAgAAZHJzL2Rvd25y&#10;ZXYueG1sUEsFBgAAAAAEAAQA9QAAAIUDAAAAAA==&#10;" fillcolor="#f6dca8" stroked="f" strokeweight=".5pt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  <w:tblDescription w:val="Table containing a text sidebar and photo."/>
                        </w:tblPr>
                        <w:tblGrid>
                          <w:gridCol w:w="3518"/>
                        </w:tblGrid>
                        <w:tr w:rsidR="00F17E9C" w:rsidRPr="00166EED" w:rsidTr="0061586E">
                          <w:trPr>
                            <w:trHeight w:hRule="exact" w:val="4116"/>
                          </w:trPr>
                          <w:tc>
                            <w:tcPr>
                              <w:tcW w:w="3518" w:type="dxa"/>
                              <w:shd w:val="clear" w:color="auto" w:fill="F6DCA8"/>
                              <w:tcMar>
                                <w:top w:w="288" w:type="dxa"/>
                                <w:bottom w:w="288" w:type="dxa"/>
                              </w:tcMar>
                            </w:tcPr>
                            <w:p w:rsidR="00F17E9C" w:rsidRPr="00166EED" w:rsidRDefault="00F17E9C" w:rsidP="00166EED">
                              <w:pPr>
                                <w:pStyle w:val="aa"/>
                                <w:ind w:left="170"/>
                                <w:rPr>
                                  <w:color w:val="F1E499"/>
                                  <w:lang w:val="ru-RU"/>
                                </w:rPr>
                              </w:pPr>
                              <w:r w:rsidRPr="00166EED">
                                <w:rPr>
                                  <w:color w:val="F1E499"/>
                                  <w:lang w:val="ru-RU"/>
                                </w:rPr>
                                <w:t xml:space="preserve">   </w:t>
                              </w:r>
                              <w:r>
                                <w:rPr>
                                  <w:noProof/>
                                  <w:lang w:val="ru-RU" w:eastAsia="ru-RU"/>
                                </w:rPr>
                                <w:drawing>
                                  <wp:inline distT="0" distB="0" distL="0" distR="0">
                                    <wp:extent cx="1823357" cy="1276350"/>
                                    <wp:effectExtent l="0" t="0" r="0" b="0"/>
                                    <wp:docPr id="25" name="Рисунок 25" descr="платформенная тележка с бортами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4" descr="платформенная тележка с бортами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831603" cy="1282122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  <w:tr w:rsidR="00F17E9C" w:rsidRPr="00166EED">
                          <w:trPr>
                            <w:trHeight w:hRule="exact" w:val="288"/>
                          </w:trPr>
                          <w:tc>
                            <w:tcPr>
                              <w:tcW w:w="3518" w:type="dxa"/>
                            </w:tcPr>
                            <w:p w:rsidR="00F17E9C" w:rsidRPr="005E58C4" w:rsidRDefault="00F17E9C">
                              <w:pPr>
                                <w:rPr>
                                  <w:lang w:val="ru-RU"/>
                                </w:rPr>
                              </w:pPr>
                            </w:p>
                          </w:tc>
                        </w:tr>
                        <w:tr w:rsidR="00F17E9C">
                          <w:trPr>
                            <w:trHeight w:hRule="exact" w:val="3312"/>
                          </w:trPr>
                          <w:tc>
                            <w:tcPr>
                              <w:tcW w:w="3518" w:type="dxa"/>
                            </w:tcPr>
                            <w:p w:rsidR="00F17E9C" w:rsidRDefault="00F17E9C"/>
                          </w:tc>
                        </w:tr>
                      </w:tbl>
                      <w:p w:rsidR="00F17E9C" w:rsidRPr="0060601D" w:rsidRDefault="00F17E9C" w:rsidP="00F17E9C">
                        <w:pPr>
                          <w:pStyle w:val="ab"/>
                          <w:rPr>
                            <w:lang w:val="ru-RU"/>
                          </w:rPr>
                        </w:pPr>
                      </w:p>
                    </w:txbxContent>
                  </v:textbox>
                </v:shape>
                <v:shape id="Рисунок 30" o:spid="_x0000_s1037" type="#_x0000_t75" alt="http://zbsi.ru/wp-content/uploads/2022/10/platforennaya-telezhka-s-bortami5.jpg" style="position:absolute;left:3594;top:16702;width:15284;height:10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RlgLCAAAA2wAAAA8AAABkcnMvZG93bnJldi54bWxET8tqAjEU3Qv+Q7iCO81YocjUOFRLoVCK&#10;Okqhu8vkzkMnN2MSdfr3ZlHo8nDey6w3rbiR841lBbNpAoK4sLrhSsHx8D5ZgPABWWNrmRT8kods&#10;NRwsMdX2znu65aESMYR9igrqELpUSl/UZNBPbUccudI6gyFCV0nt8B7DTSufkuRZGmw4NtTY0aam&#10;4pxfjYJP3c/2HeY/23L95S8793b9vpyUGo/61xcQgfrwL/5zf2gF87g+fok/QK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kZYCwgAAANsAAAAPAAAAAAAAAAAAAAAAAJ8C&#10;AABkcnMvZG93bnJldi54bWxQSwUGAAAAAAQABAD3AAAAjgMAAAAA&#10;">
                  <v:imagedata r:id="rId21" o:title="platforennaya-telezhka-s-bortami5"/>
                  <v:path arrowok="t"/>
                </v:shape>
                <v:shape id="Рисунок 31" o:spid="_x0000_s1038" type="#_x0000_t75" alt="http://zbsi.ru/wp-content/uploads/2022/10/platforennaya-telezhka-s-bortami10.jpg" style="position:absolute;left:3488;top:29387;width:15570;height:10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nL3zEAAAA2wAAAA8AAABkcnMvZG93bnJldi54bWxEj0FrwkAUhO+C/2F5Qi/SbKI2bVNXsYWC&#10;Hptaz4/saxKSfRuyW4399a4geBxm5htmuR5MK47Uu9qygiSKQRAXVtdcKth/fz6+gHAeWWNrmRSc&#10;ycF6NR4tMdP2xF90zH0pAoRdhgoq77tMSldUZNBFtiMO3q/tDfog+1LqHk8Bblo5i+NUGqw5LFTY&#10;0UdFRZP/GQX1Ik0TnB4OP8Pu6f1V6/3zf9wo9TAZNm8gPA3+Hr61t1rBPIHrl/AD5O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mnL3zEAAAA2wAAAA8AAAAAAAAAAAAAAAAA&#10;nwIAAGRycy9kb3ducmV2LnhtbFBLBQYAAAAABAAEAPcAAACQAwAAAAA=&#10;">
                  <v:imagedata r:id="rId22" o:title="platforennaya-telezhka-s-bortami10"/>
                  <v:path arrowok="t"/>
                </v:shape>
                <v:shape id="Рисунок 194" o:spid="_x0000_s1039" type="#_x0000_t75" style="position:absolute;left:3752;top:42442;width:15431;height:10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95vHFAAAA3AAAAA8AAABkcnMvZG93bnJldi54bWxET01rwkAQvRf8D8sIvZS6sRTR1FUkoLQH&#10;wWoRvE2zYxKTnQ3ZrYn+elcQepvH+5zpvDOVOFPjCssKhoMIBHFqdcGZgp/d8nUMwnlkjZVlUnAh&#10;B/NZ72mKsbYtf9N56zMRQtjFqCD3vo6ldGlOBt3A1sSBO9rGoA+wyaRusA3hppJvUTSSBgsODTnW&#10;lOSUlts/o+DQXk9f6+HLPpmUxW9StovIrDZKPfe7xQcIT53/Fz/cnzrMn7zD/ZlwgZ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febxxQAAANwAAAAPAAAAAAAAAAAAAAAA&#10;AJ8CAABkcnMvZG93bnJldi54bWxQSwUGAAAAAAQABAD3AAAAkQMAAAAA&#10;">
                  <v:imagedata r:id="rId17" o:title=""/>
                </v:shape>
                <w10:wrap type="square"/>
              </v:group>
            </w:pict>
          </mc:Fallback>
        </mc:AlternateContent>
      </w:r>
      <w:r w:rsidR="00F17E9C" w:rsidRPr="00F17E9C">
        <w:rPr>
          <w:b/>
          <w:noProof/>
          <w:color w:val="E76A1D"/>
          <w:lang w:val="ru-RU" w:eastAsia="ru-RU"/>
        </w:rPr>
        <w:t>Тележка</w:t>
      </w:r>
      <w:r w:rsidR="00F17E9C" w:rsidRPr="0017470F">
        <w:rPr>
          <w:b/>
          <w:noProof/>
          <w:lang w:val="ru-RU" w:eastAsia="ru-RU"/>
        </w:rPr>
        <w:t xml:space="preserve"> </w:t>
      </w:r>
      <w:r w:rsidR="00F17E9C" w:rsidRPr="0017470F">
        <w:rPr>
          <w:b/>
          <w:noProof/>
          <w:color w:val="E76A1D"/>
          <w:lang w:val="ru-RU" w:eastAsia="ru-RU"/>
        </w:rPr>
        <w:t xml:space="preserve">платформенная </w:t>
      </w:r>
      <w:r w:rsidR="00F17E9C">
        <w:rPr>
          <w:b/>
          <w:noProof/>
          <w:color w:val="E76A1D"/>
          <w:lang w:val="ru-RU" w:eastAsia="ru-RU"/>
        </w:rPr>
        <w:t>с сетчатыми бортами</w:t>
      </w:r>
      <w:r w:rsidR="00F17E9C" w:rsidRPr="0003654D">
        <w:rPr>
          <w:i/>
          <w:lang w:val="ru-RU"/>
        </w:rPr>
        <w:t xml:space="preserve"> </w:t>
      </w:r>
      <w:r w:rsidR="00F17E9C">
        <w:rPr>
          <w:i/>
          <w:lang w:val="ru-RU"/>
        </w:rPr>
        <w:t xml:space="preserve"> </w:t>
      </w:r>
    </w:p>
    <w:p w:rsidR="00F17E9C" w:rsidRPr="0003654D" w:rsidRDefault="00F17E9C" w:rsidP="00B23227">
      <w:pPr>
        <w:spacing w:before="120" w:after="140"/>
        <w:rPr>
          <w:lang w:val="ru-RU"/>
        </w:rPr>
      </w:pPr>
      <w:r w:rsidRPr="0003654D">
        <w:rPr>
          <w:i/>
          <w:lang w:val="ru-RU"/>
        </w:rPr>
        <w:t xml:space="preserve">Платформенные тележки с </w:t>
      </w:r>
      <w:r>
        <w:rPr>
          <w:i/>
          <w:lang w:val="ru-RU"/>
        </w:rPr>
        <w:t xml:space="preserve">раскрывающимися сетчатыми бортами, с </w:t>
      </w:r>
      <w:r w:rsidRPr="0003654D">
        <w:rPr>
          <w:i/>
          <w:lang w:val="ru-RU"/>
        </w:rPr>
        <w:t>двумя ручками</w:t>
      </w:r>
      <w:r>
        <w:rPr>
          <w:i/>
          <w:lang w:val="ru-RU"/>
        </w:rPr>
        <w:t xml:space="preserve">, складные, </w:t>
      </w:r>
      <w:r w:rsidRPr="0003654D">
        <w:rPr>
          <w:i/>
          <w:lang w:val="ru-RU"/>
        </w:rPr>
        <w:t>в продаже в комплектации: без колес</w:t>
      </w:r>
      <w:r>
        <w:rPr>
          <w:i/>
          <w:lang w:val="ru-RU"/>
        </w:rPr>
        <w:t xml:space="preserve"> </w:t>
      </w:r>
      <w:r w:rsidRPr="0003654D">
        <w:rPr>
          <w:i/>
          <w:lang w:val="ru-RU"/>
        </w:rPr>
        <w:t>/</w:t>
      </w:r>
      <w:r>
        <w:rPr>
          <w:i/>
          <w:lang w:val="ru-RU"/>
        </w:rPr>
        <w:t xml:space="preserve"> </w:t>
      </w:r>
      <w:r w:rsidRPr="0003654D">
        <w:rPr>
          <w:i/>
          <w:lang w:val="ru-RU"/>
        </w:rPr>
        <w:t>с колесами</w:t>
      </w:r>
      <w:r>
        <w:rPr>
          <w:i/>
          <w:lang w:val="ru-RU"/>
        </w:rPr>
        <w:t>.</w:t>
      </w:r>
      <w:r w:rsidR="008D61AF" w:rsidRPr="008D61AF">
        <w:rPr>
          <w:noProof/>
          <w:lang w:val="ru-RU" w:eastAsia="ru-RU"/>
        </w:rPr>
        <w:t xml:space="preserve"> </w:t>
      </w:r>
    </w:p>
    <w:tbl>
      <w:tblPr>
        <w:tblW w:w="6232" w:type="dxa"/>
        <w:tblLook w:val="04A0" w:firstRow="1" w:lastRow="0" w:firstColumn="1" w:lastColumn="0" w:noHBand="0" w:noVBand="1"/>
      </w:tblPr>
      <w:tblGrid>
        <w:gridCol w:w="1600"/>
        <w:gridCol w:w="1000"/>
        <w:gridCol w:w="1060"/>
        <w:gridCol w:w="1060"/>
        <w:gridCol w:w="1512"/>
      </w:tblGrid>
      <w:tr w:rsidR="00F17E9C" w:rsidRPr="00E63627" w:rsidTr="00683F36">
        <w:trPr>
          <w:trHeight w:val="436"/>
        </w:trPr>
        <w:tc>
          <w:tcPr>
            <w:tcW w:w="1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  <w:t>Платформа без колес</w:t>
            </w:r>
          </w:p>
        </w:tc>
        <w:tc>
          <w:tcPr>
            <w:tcW w:w="46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17E9C" w:rsidRPr="0017470F" w:rsidRDefault="00F17E9C" w:rsidP="00E63627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Тележка платформенная с </w:t>
            </w:r>
            <w:proofErr w:type="gramStart"/>
            <w:r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>бортами,</w:t>
            </w:r>
            <w:r w:rsidR="00E63627"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br/>
            </w:r>
            <w:r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>с</w:t>
            </w:r>
            <w:proofErr w:type="gramEnd"/>
            <w:r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>колесами</w:t>
            </w:r>
            <w:r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 диаметр</w:t>
            </w:r>
            <w:r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>ом</w:t>
            </w: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:lang w:val="ru-RU" w:eastAsia="ru-RU"/>
                <w14:ligatures w14:val="none"/>
              </w:rPr>
              <w:t>:</w:t>
            </w:r>
          </w:p>
        </w:tc>
      </w:tr>
      <w:tr w:rsidR="00F17E9C" w:rsidRPr="00E63627" w:rsidTr="00683F36">
        <w:trPr>
          <w:trHeight w:val="274"/>
        </w:trPr>
        <w:tc>
          <w:tcPr>
            <w:tcW w:w="1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125 мм 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 160 мм 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200 мм 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jc w:val="center"/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</w:pPr>
            <w:r w:rsidRPr="0017470F">
              <w:rPr>
                <w:rFonts w:ascii="Georgia" w:eastAsia="Times New Roman" w:hAnsi="Georgia" w:cs="Times New Roman"/>
                <w:b/>
                <w:bCs/>
                <w:i/>
                <w:iCs/>
                <w:color w:val="auto"/>
                <w:kern w:val="0"/>
                <w:sz w:val="18"/>
                <w:szCs w:val="18"/>
                <w:lang w:val="ru-RU" w:eastAsia="ru-RU"/>
                <w14:ligatures w14:val="none"/>
              </w:rPr>
              <w:t xml:space="preserve">  250 мм </w:t>
            </w:r>
          </w:p>
        </w:tc>
      </w:tr>
      <w:tr w:rsidR="00F17E9C" w:rsidRPr="00E63627" w:rsidTr="00683F36">
        <w:trPr>
          <w:trHeight w:val="559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F17E9C" w:rsidRPr="0017470F" w:rsidRDefault="00F17E9C" w:rsidP="008D61AF">
            <w:pPr>
              <w:spacing w:after="0" w:line="240" w:lineRule="auto"/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с листом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500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1000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proofErr w:type="gramStart"/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мм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br/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</w:t>
            </w:r>
            <w:proofErr w:type="gramEnd"/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5х10-</w:t>
            </w:r>
            <w:r w:rsidR="008D61A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2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Р без бортов 1 ручка</w:t>
            </w:r>
          </w:p>
        </w:tc>
      </w:tr>
      <w:tr w:rsidR="008D61AF" w:rsidRPr="0017470F" w:rsidTr="00683F36">
        <w:trPr>
          <w:trHeight w:val="36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7 715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9 205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9 585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10 855</w:t>
            </w:r>
          </w:p>
        </w:tc>
      </w:tr>
      <w:tr w:rsidR="00F17E9C" w:rsidRPr="00E63627" w:rsidTr="00683F36">
        <w:trPr>
          <w:trHeight w:val="388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sz w:val="24"/>
                <w:szCs w:val="24"/>
                <w:lang w:val="ru-RU" w:eastAsia="ru-RU"/>
                <w14:ligatures w14:val="none"/>
              </w:rPr>
            </w:pP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енная тележка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500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800</w:t>
            </w:r>
            <w:r w:rsidRPr="00F17E9C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eastAsia="Times New Roman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 5х8-1Р</w:t>
            </w:r>
          </w:p>
        </w:tc>
      </w:tr>
      <w:tr w:rsidR="008D61AF" w:rsidRPr="0017470F" w:rsidTr="00683F36">
        <w:trPr>
          <w:trHeight w:val="354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7 400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8 890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9 270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10 540</w:t>
            </w:r>
          </w:p>
        </w:tc>
      </w:tr>
      <w:tr w:rsidR="00F17E9C" w:rsidRPr="00E63627" w:rsidTr="00683F36">
        <w:trPr>
          <w:trHeight w:val="384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600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1000 ПЛ 6х10-1Р</w:t>
            </w:r>
          </w:p>
        </w:tc>
      </w:tr>
      <w:tr w:rsidR="008D61AF" w:rsidRPr="0017470F" w:rsidTr="00683F36">
        <w:trPr>
          <w:trHeight w:val="308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8 225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9 715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10 095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11 365</w:t>
            </w:r>
          </w:p>
        </w:tc>
      </w:tr>
      <w:tr w:rsidR="00F17E9C" w:rsidRPr="00E63627" w:rsidTr="00683F36">
        <w:trPr>
          <w:trHeight w:val="394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600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1200 ПЛ 6х12-1Р</w:t>
            </w:r>
          </w:p>
        </w:tc>
      </w:tr>
      <w:tr w:rsidR="008D61AF" w:rsidRPr="0017470F" w:rsidTr="00683F36">
        <w:trPr>
          <w:trHeight w:val="290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8 429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9 919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10 299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11 569</w:t>
            </w:r>
          </w:p>
        </w:tc>
      </w:tr>
      <w:tr w:rsidR="00F17E9C" w:rsidRPr="00E63627" w:rsidTr="00683F36">
        <w:trPr>
          <w:trHeight w:val="390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600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900 ПЛ 6х9-1Р</w:t>
            </w:r>
          </w:p>
        </w:tc>
      </w:tr>
      <w:tr w:rsidR="008D61AF" w:rsidRPr="0017470F" w:rsidTr="00683F36">
        <w:trPr>
          <w:trHeight w:val="314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7 919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9 409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9 789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11 059</w:t>
            </w:r>
          </w:p>
        </w:tc>
      </w:tr>
      <w:tr w:rsidR="00F17E9C" w:rsidRPr="00E63627" w:rsidTr="00683F36">
        <w:trPr>
          <w:trHeight w:val="386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700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1000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 7х10-1Р</w:t>
            </w:r>
          </w:p>
        </w:tc>
      </w:tr>
      <w:tr w:rsidR="008D61AF" w:rsidRPr="0017470F" w:rsidTr="00683F36">
        <w:trPr>
          <w:trHeight w:val="296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8 197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9 687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10 067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11 337</w:t>
            </w:r>
          </w:p>
        </w:tc>
      </w:tr>
      <w:tr w:rsidR="00F17E9C" w:rsidRPr="00E63627" w:rsidTr="00683F36">
        <w:trPr>
          <w:trHeight w:val="396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енная тележка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700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1200 ПЛ 7х12-1Р</w:t>
            </w:r>
          </w:p>
        </w:tc>
      </w:tr>
      <w:tr w:rsidR="008D61AF" w:rsidRPr="0017470F" w:rsidTr="00683F36">
        <w:trPr>
          <w:trHeight w:val="292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D61AF" w:rsidRPr="008D61AF" w:rsidRDefault="008D61AF" w:rsidP="008D61A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8 531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8D61A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8D61A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10 021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8D61A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10 401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61AF" w:rsidRPr="008D61AF" w:rsidRDefault="008D61AF" w:rsidP="008D61A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8D61AF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11 671</w:t>
            </w:r>
          </w:p>
        </w:tc>
      </w:tr>
      <w:tr w:rsidR="00F17E9C" w:rsidRPr="00E63627" w:rsidTr="00683F36">
        <w:trPr>
          <w:trHeight w:val="378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енная тележка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800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1200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ПЛ 8х12-1Р</w:t>
            </w:r>
          </w:p>
        </w:tc>
      </w:tr>
      <w:tr w:rsidR="00700B2E" w:rsidRPr="0017470F" w:rsidTr="00683F36">
        <w:trPr>
          <w:trHeight w:val="302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0B2E" w:rsidRPr="00700B2E" w:rsidRDefault="00700B2E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700B2E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9 551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B2E" w:rsidRPr="00700B2E" w:rsidRDefault="00700B2E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B2E" w:rsidRPr="00700B2E" w:rsidRDefault="00700B2E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700B2E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11 041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B2E" w:rsidRPr="00700B2E" w:rsidRDefault="00700B2E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700B2E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11 421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B2E" w:rsidRPr="00700B2E" w:rsidRDefault="00700B2E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700B2E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12 691</w:t>
            </w:r>
          </w:p>
        </w:tc>
      </w:tr>
      <w:tr w:rsidR="00F17E9C" w:rsidRPr="00E63627" w:rsidTr="00683F36">
        <w:trPr>
          <w:trHeight w:val="401"/>
        </w:trPr>
        <w:tc>
          <w:tcPr>
            <w:tcW w:w="6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F17E9C" w:rsidRPr="0017470F" w:rsidRDefault="00F17E9C" w:rsidP="0047011C">
            <w:pPr>
              <w:spacing w:after="0" w:line="240" w:lineRule="auto"/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</w:pP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Платформ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енная тележка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800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х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1400</w:t>
            </w:r>
            <w:r w:rsidRPr="00F17E9C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 xml:space="preserve"> </w:t>
            </w:r>
            <w:r w:rsidRPr="0017470F">
              <w:rPr>
                <w:rFonts w:ascii="Calibri" w:eastAsia="Times New Roman" w:hAnsi="Calibri" w:cs="Times New Roman"/>
                <w:bCs/>
                <w:i/>
                <w:iCs/>
                <w:color w:val="auto"/>
                <w:kern w:val="0"/>
                <w:lang w:val="ru-RU" w:eastAsia="ru-RU"/>
                <w14:ligatures w14:val="none"/>
              </w:rPr>
              <w:t>ПЛ 8х14-1Р</w:t>
            </w:r>
          </w:p>
        </w:tc>
      </w:tr>
      <w:tr w:rsidR="00700B2E" w:rsidRPr="0017470F" w:rsidTr="00683F36">
        <w:trPr>
          <w:trHeight w:val="299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0B2E" w:rsidRPr="00700B2E" w:rsidRDefault="00700B2E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700B2E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11 300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B2E" w:rsidRPr="00700B2E" w:rsidRDefault="00700B2E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B2E" w:rsidRPr="00700B2E" w:rsidRDefault="00700B2E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700B2E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12 790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B2E" w:rsidRPr="00700B2E" w:rsidRDefault="00700B2E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700B2E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13 170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B2E" w:rsidRPr="00700B2E" w:rsidRDefault="00700B2E" w:rsidP="00700B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</w:pPr>
            <w:r w:rsidRPr="00700B2E">
              <w:rPr>
                <w:rFonts w:ascii="Calibri" w:eastAsia="Times New Roman" w:hAnsi="Calibri" w:cs="Times New Roman"/>
                <w:b/>
                <w:bCs/>
                <w:color w:val="auto"/>
                <w:kern w:val="0"/>
                <w:sz w:val="22"/>
                <w:szCs w:val="22"/>
                <w:lang w:val="ru-RU" w:eastAsia="ru-RU"/>
                <w14:ligatures w14:val="none"/>
              </w:rPr>
              <w:t>14 440</w:t>
            </w:r>
          </w:p>
        </w:tc>
      </w:tr>
    </w:tbl>
    <w:p w:rsidR="00B35C05" w:rsidRDefault="00E17912" w:rsidP="00B23227">
      <w:pPr>
        <w:spacing w:before="300"/>
        <w:rPr>
          <w:i/>
          <w:lang w:val="ru-RU"/>
        </w:rPr>
      </w:pPr>
      <w:r>
        <w:rPr>
          <w:b/>
          <w:noProof/>
          <w:color w:val="E76A1D"/>
          <w:lang w:val="ru-RU" w:eastAsia="ru-RU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201930</wp:posOffset>
                </wp:positionV>
                <wp:extent cx="2267585" cy="3155315"/>
                <wp:effectExtent l="0" t="0" r="0" b="6985"/>
                <wp:wrapSquare wrapText="bothSides"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7585" cy="3155315"/>
                          <a:chOff x="0" y="0"/>
                          <a:chExt cx="2267585" cy="3155473"/>
                        </a:xfrm>
                      </wpg:grpSpPr>
                      <wps:wsp>
                        <wps:cNvPr id="195" name="Надпись 195" descr="Боковое поле для текста и фотографии."/>
                        <wps:cNvSpPr txBox="1"/>
                        <wps:spPr>
                          <a:xfrm>
                            <a:off x="0" y="0"/>
                            <a:ext cx="2267585" cy="3155473"/>
                          </a:xfrm>
                          <a:prstGeom prst="rect">
                            <a:avLst/>
                          </a:prstGeom>
                          <a:solidFill>
                            <a:srgbClr val="F6DCA8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  <w:tblDescription w:val="Table containing a text sidebar and photo."/>
                              </w:tblPr>
                              <w:tblGrid>
                                <w:gridCol w:w="3518"/>
                              </w:tblGrid>
                              <w:tr w:rsidR="00B35C05" w:rsidRPr="00166EED" w:rsidTr="0061586E">
                                <w:trPr>
                                  <w:trHeight w:hRule="exact" w:val="4116"/>
                                </w:trPr>
                                <w:tc>
                                  <w:tcPr>
                                    <w:tcW w:w="3518" w:type="dxa"/>
                                    <w:shd w:val="clear" w:color="auto" w:fill="F6DCA8"/>
                                    <w:tcMar>
                                      <w:top w:w="288" w:type="dxa"/>
                                      <w:bottom w:w="288" w:type="dxa"/>
                                    </w:tcMar>
                                  </w:tcPr>
                                  <w:p w:rsidR="00B35C05" w:rsidRPr="00166EED" w:rsidRDefault="00B35C05" w:rsidP="00166EED">
                                    <w:pPr>
                                      <w:pStyle w:val="aa"/>
                                      <w:ind w:left="170"/>
                                      <w:rPr>
                                        <w:color w:val="F1E499"/>
                                        <w:lang w:val="ru-RU"/>
                                      </w:rPr>
                                    </w:pPr>
                                    <w:r w:rsidRPr="00166EED">
                                      <w:rPr>
                                        <w:color w:val="F1E499"/>
                                        <w:lang w:val="ru-RU"/>
                                      </w:rPr>
                                      <w:t xml:space="preserve">   </w:t>
                                    </w:r>
                                  </w:p>
                                </w:tc>
                              </w:tr>
                              <w:tr w:rsidR="00B35C05" w:rsidRPr="00166EED">
                                <w:trPr>
                                  <w:trHeight w:hRule="exact" w:val="288"/>
                                </w:trPr>
                                <w:tc>
                                  <w:tcPr>
                                    <w:tcW w:w="3518" w:type="dxa"/>
                                  </w:tcPr>
                                  <w:p w:rsidR="00B35C05" w:rsidRPr="005E58C4" w:rsidRDefault="00B35C05">
                                    <w:pPr>
                                      <w:rPr>
                                        <w:lang w:val="ru-RU"/>
                                      </w:rPr>
                                    </w:pPr>
                                  </w:p>
                                </w:tc>
                              </w:tr>
                              <w:tr w:rsidR="00B35C05">
                                <w:trPr>
                                  <w:trHeight w:hRule="exact" w:val="3312"/>
                                </w:trPr>
                                <w:tc>
                                  <w:tcPr>
                                    <w:tcW w:w="3518" w:type="dxa"/>
                                  </w:tcPr>
                                  <w:p w:rsidR="00B35C05" w:rsidRDefault="00B35C05"/>
                                </w:tc>
                              </w:tr>
                            </w:tbl>
                            <w:p w:rsidR="00B35C05" w:rsidRPr="0060601D" w:rsidRDefault="00B35C05" w:rsidP="00B35C05">
                              <w:pPr>
                                <w:pStyle w:val="ab"/>
                                <w:rPr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Рисунок 203" descr="Тележка дворника неповоротная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348846" y="200851"/>
                            <a:ext cx="1422400" cy="134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1" name="Рисунок 201" descr="купить тележку дворника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276" y="1670234"/>
                            <a:ext cx="1673860" cy="111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" o:spid="_x0000_s1040" style="position:absolute;margin-left:.2pt;margin-top:15.9pt;width:178.55pt;height:248.45pt;z-index:251686912;mso-height-relative:margin" coordsize="22675,315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">
                <v:shape id="Надпись 195" o:spid="_x0000_s1041" type="#_x0000_t202" alt="Боковое поле для текста и фотографии." style="position:absolute;width:22675;height:315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FhmMMA&#10;AADcAAAADwAAAGRycy9kb3ducmV2LnhtbERPTWvCQBC9F/wPyxR6KXWjkGJTNyKCrfZmFPE4ZMdN&#10;SHY2ZLcm/vtuodDbPN7nLFejbcWNel87VjCbJiCIS6drNgpOx+3LAoQPyBpbx6TgTh5W+eRhiZl2&#10;Ax/oVgQjYgj7DBVUIXSZlL6syKKfuo44clfXWwwR9kbqHocYbls5T5JXabHm2FBhR5uKyqb4tgqu&#10;H1tzaQozP+3PKQb5VTx/7mulnh7H9TuIQGP4F/+5dzrOf0vh95l4gc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FhmMMAAADcAAAADwAAAAAAAAAAAAAAAACYAgAAZHJzL2Rv&#10;d25yZXYueG1sUEsFBgAAAAAEAAQA9QAAAIgDAAAAAA==&#10;" fillcolor="#f6dca8" stroked="f" strokeweight=".5pt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  <w:tblDescription w:val="Table containing a text sidebar and photo."/>
                        </w:tblPr>
                        <w:tblGrid>
                          <w:gridCol w:w="3518"/>
                        </w:tblGrid>
                        <w:tr w:rsidR="00B35C05" w:rsidRPr="00166EED" w:rsidTr="0061586E">
                          <w:trPr>
                            <w:trHeight w:hRule="exact" w:val="4116"/>
                          </w:trPr>
                          <w:tc>
                            <w:tcPr>
                              <w:tcW w:w="3518" w:type="dxa"/>
                              <w:shd w:val="clear" w:color="auto" w:fill="F6DCA8"/>
                              <w:tcMar>
                                <w:top w:w="288" w:type="dxa"/>
                                <w:bottom w:w="288" w:type="dxa"/>
                              </w:tcMar>
                            </w:tcPr>
                            <w:p w:rsidR="00B35C05" w:rsidRPr="00166EED" w:rsidRDefault="00B35C05" w:rsidP="00166EED">
                              <w:pPr>
                                <w:pStyle w:val="aa"/>
                                <w:ind w:left="170"/>
                                <w:rPr>
                                  <w:color w:val="F1E499"/>
                                  <w:lang w:val="ru-RU"/>
                                </w:rPr>
                              </w:pPr>
                              <w:r w:rsidRPr="00166EED">
                                <w:rPr>
                                  <w:color w:val="F1E499"/>
                                  <w:lang w:val="ru-RU"/>
                                </w:rPr>
                                <w:t xml:space="preserve">   </w:t>
                              </w:r>
                            </w:p>
                          </w:tc>
                        </w:tr>
                        <w:tr w:rsidR="00B35C05" w:rsidRPr="00166EED">
                          <w:trPr>
                            <w:trHeight w:hRule="exact" w:val="288"/>
                          </w:trPr>
                          <w:tc>
                            <w:tcPr>
                              <w:tcW w:w="3518" w:type="dxa"/>
                            </w:tcPr>
                            <w:p w:rsidR="00B35C05" w:rsidRPr="005E58C4" w:rsidRDefault="00B35C05">
                              <w:pPr>
                                <w:rPr>
                                  <w:lang w:val="ru-RU"/>
                                </w:rPr>
                              </w:pPr>
                            </w:p>
                          </w:tc>
                        </w:tr>
                        <w:tr w:rsidR="00B35C05">
                          <w:trPr>
                            <w:trHeight w:hRule="exact" w:val="3312"/>
                          </w:trPr>
                          <w:tc>
                            <w:tcPr>
                              <w:tcW w:w="3518" w:type="dxa"/>
                            </w:tcPr>
                            <w:p w:rsidR="00B35C05" w:rsidRDefault="00B35C05"/>
                          </w:tc>
                        </w:tr>
                      </w:tbl>
                      <w:p w:rsidR="00B35C05" w:rsidRPr="0060601D" w:rsidRDefault="00B35C05" w:rsidP="00B35C05">
                        <w:pPr>
                          <w:pStyle w:val="ab"/>
                          <w:rPr>
                            <w:lang w:val="ru-RU"/>
                          </w:rPr>
                        </w:pPr>
                      </w:p>
                    </w:txbxContent>
                  </v:textbox>
                </v:shape>
                <v:shape id="Рисунок 203" o:spid="_x0000_s1042" type="#_x0000_t75" alt="Тележка дворника неповоротная" style="position:absolute;left:3488;top:2008;width:14224;height:1341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TDp7EAAAA3AAAAA8AAABkcnMvZG93bnJldi54bWxEj0+LwjAUxO/CfofwFrxpav2Ddo2yCIKC&#10;Irp78fZo3rbF5qUkWa3f3giCx2FmfsPMl62pxZWcrywrGPQTEMS51RUXCn5/1r0pCB+QNdaWScGd&#10;PCwXH505Ztre+EjXUyhEhLDPUEEZQpNJ6fOSDPq+bYij92edwRClK6R2eItwU8s0SSbSYMVxocSG&#10;ViXll9O/UbCdpXa8o+FhL1fT8+R+HBXGjZTqfrbfXyACteEdfrU3WkGaDOF5Jh4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TDp7EAAAA3AAAAA8AAAAAAAAAAAAAAAAA&#10;nwIAAGRycy9kb3ducmV2LnhtbFBLBQYAAAAABAAEAPcAAACQAwAAAAA=&#10;">
                  <v:imagedata r:id="rId25" o:title="Тележка дворника неповоротная"/>
                  <v:path arrowok="t"/>
                </v:shape>
                <v:shape id="Рисунок 201" o:spid="_x0000_s1043" type="#_x0000_t75" alt="купить тележку дворника" style="position:absolute;left:3012;top:16702;width:16739;height:11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XC5/CAAAA3AAAAA8AAABkcnMvZG93bnJldi54bWxEj92KwjAUhO8XfIdwBO/WtIK1VKOoIIjs&#10;hX8PcGiObbE5KU2s9e3NguDlMDPfMItVb2rRUesqywricQSCOLe64kLB9bL7TUE4j6yxtkwKXuRg&#10;tRz8LDDT9skn6s6+EAHCLkMFpfdNJqXLSzLoxrYhDt7NtgZ9kG0hdYvPADe1nERRIg1WHBZKbGhb&#10;Un4/P4yCbiZlqh/HWTL9S3mdHDbmFfdKjYb9eg7CU++/4U97rxVMohj+z4QjIJ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1wufwgAAANwAAAAPAAAAAAAAAAAAAAAAAJ8C&#10;AABkcnMvZG93bnJldi54bWxQSwUGAAAAAAQABAD3AAAAjgMAAAAA&#10;">
                  <v:imagedata r:id="rId26" o:title="купить тележку дворника"/>
                  <v:path arrowok="t"/>
                </v:shape>
                <w10:wrap type="square"/>
              </v:group>
            </w:pict>
          </mc:Fallback>
        </mc:AlternateContent>
      </w:r>
      <w:r w:rsidR="00B35C05" w:rsidRPr="00F17E9C">
        <w:rPr>
          <w:b/>
          <w:noProof/>
          <w:color w:val="E76A1D"/>
          <w:lang w:val="ru-RU" w:eastAsia="ru-RU"/>
        </w:rPr>
        <w:t>Тележка</w:t>
      </w:r>
      <w:r w:rsidR="00B35C05" w:rsidRPr="0017470F">
        <w:rPr>
          <w:b/>
          <w:noProof/>
          <w:lang w:val="ru-RU" w:eastAsia="ru-RU"/>
        </w:rPr>
        <w:t xml:space="preserve"> </w:t>
      </w:r>
      <w:r w:rsidR="00B35C05">
        <w:rPr>
          <w:b/>
          <w:noProof/>
          <w:color w:val="E76A1D"/>
          <w:lang w:val="ru-RU" w:eastAsia="ru-RU"/>
        </w:rPr>
        <w:t>дворника с бортами</w:t>
      </w:r>
      <w:r w:rsidR="00B35C05" w:rsidRPr="0003654D">
        <w:rPr>
          <w:i/>
          <w:lang w:val="ru-RU"/>
        </w:rPr>
        <w:t xml:space="preserve"> </w:t>
      </w:r>
      <w:r w:rsidR="00B35C05">
        <w:rPr>
          <w:i/>
          <w:lang w:val="ru-RU"/>
        </w:rPr>
        <w:t xml:space="preserve"> </w:t>
      </w:r>
    </w:p>
    <w:p w:rsidR="00E93D21" w:rsidRDefault="00E93D21" w:rsidP="00B23227">
      <w:pPr>
        <w:spacing w:before="120" w:after="120"/>
        <w:rPr>
          <w:noProof/>
          <w:lang w:val="ru-RU" w:eastAsia="ru-RU"/>
        </w:rPr>
      </w:pPr>
      <w:r>
        <w:rPr>
          <w:i/>
          <w:lang w:val="ru-RU"/>
        </w:rPr>
        <w:t>Т</w:t>
      </w:r>
      <w:r w:rsidR="00B35C05" w:rsidRPr="0003654D">
        <w:rPr>
          <w:i/>
          <w:lang w:val="ru-RU"/>
        </w:rPr>
        <w:t xml:space="preserve">ележки </w:t>
      </w:r>
      <w:r>
        <w:rPr>
          <w:i/>
          <w:lang w:val="ru-RU"/>
        </w:rPr>
        <w:t xml:space="preserve">дворника с одной ручкой, </w:t>
      </w:r>
      <w:r w:rsidR="00683F36">
        <w:rPr>
          <w:i/>
          <w:lang w:val="ru-RU"/>
        </w:rPr>
        <w:t>с</w:t>
      </w:r>
      <w:r w:rsidR="00B23227">
        <w:rPr>
          <w:i/>
          <w:lang w:val="ru-RU"/>
        </w:rPr>
        <w:t xml:space="preserve"> поворотными</w:t>
      </w:r>
      <w:r w:rsidR="00683F36" w:rsidRPr="00683F36">
        <w:rPr>
          <w:i/>
          <w:lang w:val="ru-RU"/>
        </w:rPr>
        <w:t xml:space="preserve">/ </w:t>
      </w:r>
      <w:r>
        <w:rPr>
          <w:i/>
          <w:lang w:val="ru-RU"/>
        </w:rPr>
        <w:t>неповоротными колесами</w:t>
      </w:r>
      <w:r w:rsidR="00B23227" w:rsidRPr="00B23227">
        <w:rPr>
          <w:i/>
          <w:lang w:val="ru-RU"/>
        </w:rPr>
        <w:t xml:space="preserve"> </w:t>
      </w:r>
      <w:proofErr w:type="gramStart"/>
      <w:r w:rsidR="00B23227" w:rsidRPr="00B23227">
        <w:rPr>
          <w:i/>
          <w:lang w:val="ru-RU"/>
        </w:rPr>
        <w:t xml:space="preserve">— </w:t>
      </w:r>
      <w:r>
        <w:rPr>
          <w:i/>
          <w:lang w:val="ru-RU"/>
        </w:rPr>
        <w:t xml:space="preserve"> литыми</w:t>
      </w:r>
      <w:proofErr w:type="gramEnd"/>
      <w:r>
        <w:rPr>
          <w:i/>
          <w:lang w:val="ru-RU"/>
        </w:rPr>
        <w:t xml:space="preserve"> </w:t>
      </w:r>
      <w:r w:rsidR="00683F36" w:rsidRPr="00683F36">
        <w:rPr>
          <w:i/>
          <w:lang w:val="ru-RU"/>
        </w:rPr>
        <w:t xml:space="preserve">/ </w:t>
      </w:r>
      <w:proofErr w:type="spellStart"/>
      <w:r>
        <w:rPr>
          <w:i/>
          <w:lang w:val="ru-RU"/>
        </w:rPr>
        <w:t>пневмоколесами</w:t>
      </w:r>
      <w:proofErr w:type="spellEnd"/>
      <w:r w:rsidR="00B35C05">
        <w:rPr>
          <w:i/>
          <w:lang w:val="ru-RU"/>
        </w:rPr>
        <w:t>.</w:t>
      </w:r>
      <w:r w:rsidR="00B35C05" w:rsidRPr="008D61AF">
        <w:rPr>
          <w:noProof/>
          <w:lang w:val="ru-RU" w:eastAsia="ru-RU"/>
        </w:rPr>
        <w:t xml:space="preserve"> </w:t>
      </w:r>
      <w:r w:rsidR="00B23227">
        <w:rPr>
          <w:noProof/>
          <w:lang w:val="ru-RU" w:eastAsia="ru-RU"/>
        </w:rPr>
        <w:br/>
      </w:r>
      <w:r>
        <w:rPr>
          <w:noProof/>
          <w:lang w:val="ru-RU" w:eastAsia="ru-RU"/>
        </w:rPr>
        <w:t>По желанию, комплектуется корытом (ванной).</w:t>
      </w:r>
    </w:p>
    <w:p w:rsidR="00683F36" w:rsidRDefault="001137C6" w:rsidP="00B23227">
      <w:pPr>
        <w:spacing w:before="120" w:after="140"/>
        <w:rPr>
          <w:rFonts w:eastAsia="Times New Roman" w:cs="Times New Roman"/>
          <w:b/>
          <w:bCs/>
          <w:i/>
          <w:iCs/>
          <w:color w:val="auto"/>
          <w:kern w:val="0"/>
          <w:lang w:val="ru-RU" w:eastAsia="ru-RU"/>
          <w14:ligatures w14:val="none"/>
        </w:rPr>
      </w:pP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Т</w:t>
      </w:r>
      <w:r w:rsidRPr="00F17E9C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ележка</w:t>
      </w:r>
      <w:r w:rsidRPr="0017470F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дворника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700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х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8</w:t>
      </w:r>
      <w:bookmarkStart w:id="0" w:name="_GoBack"/>
      <w:bookmarkEnd w:id="0"/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65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х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400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мм. Без колес </w:t>
      </w:r>
      <w:r w:rsidR="00683F36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— </w:t>
      </w:r>
      <w:r w:rsidRPr="001137C6">
        <w:rPr>
          <w:rFonts w:eastAsia="Times New Roman" w:cs="Times New Roman"/>
          <w:b/>
          <w:bCs/>
          <w:i/>
          <w:iCs/>
          <w:color w:val="auto"/>
          <w:kern w:val="0"/>
          <w:lang w:val="ru-RU" w:eastAsia="ru-RU"/>
          <w14:ligatures w14:val="none"/>
        </w:rPr>
        <w:t>2366 рубля.</w:t>
      </w:r>
    </w:p>
    <w:p w:rsidR="00B23227" w:rsidRDefault="00B23227" w:rsidP="00B23227">
      <w:pPr>
        <w:spacing w:before="120" w:after="140"/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</w:pP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Цены на тележки дворника с колесами — по запросу.</w:t>
      </w:r>
    </w:p>
    <w:p w:rsidR="00B23227" w:rsidRDefault="001137C6" w:rsidP="00B23227">
      <w:pPr>
        <w:spacing w:before="120" w:after="140"/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</w:pP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Т</w:t>
      </w:r>
      <w:r w:rsidRPr="00F17E9C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ележка</w:t>
      </w:r>
      <w:r w:rsidRPr="0017470F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дворника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700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х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865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х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400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мм, с литыми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колеса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ми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1137C6">
        <w:rPr>
          <w:rFonts w:eastAsia="Times New Roman" w:cs="Times New Roman"/>
          <w:b/>
          <w:bCs/>
          <w:i/>
          <w:iCs/>
          <w:color w:val="auto"/>
          <w:kern w:val="0"/>
          <w:lang w:val="ru-RU" w:eastAsia="ru-RU"/>
          <w14:ligatures w14:val="none"/>
        </w:rPr>
        <w:t>ø 200мм х 2 шт., ø 160 мм х 2 шт.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</w:p>
    <w:p w:rsidR="00683F36" w:rsidRDefault="001137C6" w:rsidP="00B23227">
      <w:pPr>
        <w:spacing w:before="120" w:after="140"/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</w:pP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Тележка</w:t>
      </w:r>
      <w:r w:rsidRPr="0017470F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дворника 700 х 865 х 400 мм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, с л</w:t>
      </w:r>
      <w:r w:rsidRPr="00E93D21"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  <w:t>иты</w:t>
      </w:r>
      <w:r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  <w:t>ми</w:t>
      </w:r>
      <w:r w:rsidRPr="00E93D21"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  <w:t xml:space="preserve"> </w:t>
      </w:r>
      <w:proofErr w:type="gramStart"/>
      <w:r w:rsidRPr="00E93D21"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  <w:t>колеса</w:t>
      </w:r>
      <w:r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  <w:t>ми</w:t>
      </w:r>
      <w:r w:rsidR="00683F36"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1137C6">
        <w:rPr>
          <w:rFonts w:eastAsia="Times New Roman" w:cs="Times New Roman"/>
          <w:b/>
          <w:i/>
          <w:iCs/>
          <w:color w:val="auto"/>
          <w:kern w:val="0"/>
          <w:lang w:val="ru-RU" w:eastAsia="ru-RU"/>
          <w14:ligatures w14:val="none"/>
        </w:rPr>
        <w:t xml:space="preserve"> ø</w:t>
      </w:r>
      <w:proofErr w:type="gramEnd"/>
      <w:r w:rsidRPr="001137C6">
        <w:rPr>
          <w:rFonts w:eastAsia="Times New Roman" w:cs="Times New Roman"/>
          <w:b/>
          <w:i/>
          <w:iCs/>
          <w:color w:val="auto"/>
          <w:kern w:val="0"/>
          <w:lang w:val="ru-RU" w:eastAsia="ru-RU"/>
          <w14:ligatures w14:val="none"/>
        </w:rPr>
        <w:t xml:space="preserve"> 250мм х 2 шт., ø 200 мм х 2 шт.</w:t>
      </w:r>
      <w:r w:rsidRPr="001137C6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</w:p>
    <w:p w:rsidR="00683F36" w:rsidRDefault="001137C6" w:rsidP="00B23227">
      <w:pPr>
        <w:spacing w:before="120" w:after="140"/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</w:pP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Тележка</w:t>
      </w:r>
      <w:r w:rsidRPr="0017470F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E93D21"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дворника 700 х 865 х 400 мм</w:t>
      </w:r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 xml:space="preserve">, с </w:t>
      </w:r>
      <w:proofErr w:type="spellStart"/>
      <w:r>
        <w:rPr>
          <w:rFonts w:eastAsia="Times New Roman" w:cs="Times New Roman"/>
          <w:bCs/>
          <w:i/>
          <w:iCs/>
          <w:color w:val="auto"/>
          <w:kern w:val="0"/>
          <w:lang w:val="ru-RU" w:eastAsia="ru-RU"/>
          <w14:ligatures w14:val="none"/>
        </w:rPr>
        <w:t>п</w:t>
      </w:r>
      <w:r w:rsidRPr="00E93D21"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  <w:t>невмоколеса</w:t>
      </w:r>
      <w:r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  <w:t>ми</w:t>
      </w:r>
      <w:proofErr w:type="spellEnd"/>
      <w:r w:rsidR="00683F36"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  <w:t xml:space="preserve"> </w:t>
      </w:r>
      <w:r w:rsidRPr="001137C6">
        <w:rPr>
          <w:rFonts w:eastAsia="Times New Roman" w:cs="Times New Roman"/>
          <w:b/>
          <w:i/>
          <w:iCs/>
          <w:color w:val="auto"/>
          <w:kern w:val="0"/>
          <w:lang w:val="ru-RU" w:eastAsia="ru-RU"/>
          <w14:ligatures w14:val="none"/>
        </w:rPr>
        <w:t>ø 250мм х 2 шт. и литые ø 200 мм х 2 шт.</w:t>
      </w:r>
      <w:r>
        <w:rPr>
          <w:rFonts w:eastAsia="Times New Roman" w:cs="Times New Roman"/>
          <w:i/>
          <w:iCs/>
          <w:color w:val="auto"/>
          <w:kern w:val="0"/>
          <w:lang w:val="ru-RU" w:eastAsia="ru-RU"/>
          <w14:ligatures w14:val="none"/>
        </w:rPr>
        <w:t xml:space="preserve"> </w:t>
      </w:r>
    </w:p>
    <w:p w:rsidR="00683F36" w:rsidRPr="005E58C4" w:rsidRDefault="00683F36" w:rsidP="00683F36">
      <w:pPr>
        <w:pStyle w:val="ac"/>
        <w:rPr>
          <w:lang w:val="ru-RU"/>
        </w:rPr>
      </w:pPr>
      <w:r>
        <w:rPr>
          <w:lang w:val="ru-RU"/>
        </w:rPr>
        <w:t xml:space="preserve">Звоните! </w:t>
      </w:r>
    </w:p>
    <w:p w:rsidR="009F05ED" w:rsidRPr="005E58C4" w:rsidRDefault="004E0BF3" w:rsidP="00683F36">
      <w:pPr>
        <w:pBdr>
          <w:top w:val="single" w:sz="8" w:space="1" w:color="E76A1D"/>
        </w:pBdr>
        <w:rPr>
          <w:noProof/>
          <w:lang w:val="ru-RU"/>
        </w:rPr>
      </w:pPr>
      <w:r>
        <w:rPr>
          <w:i/>
        </w:rPr>
        <w:t>OOO</w:t>
      </w:r>
      <w:r w:rsidRPr="004E0BF3">
        <w:rPr>
          <w:i/>
          <w:lang w:val="ru-RU"/>
        </w:rPr>
        <w:t xml:space="preserve"> </w:t>
      </w:r>
      <w:r>
        <w:rPr>
          <w:i/>
          <w:lang w:val="ru-RU"/>
        </w:rPr>
        <w:t xml:space="preserve">«ЗБСИ». </w:t>
      </w:r>
      <w:r w:rsidRPr="004E0BF3">
        <w:rPr>
          <w:i/>
          <w:lang w:val="ru-RU"/>
        </w:rPr>
        <w:t>Завод бытовых и строительных изделий</w:t>
      </w:r>
      <w:r>
        <w:rPr>
          <w:i/>
          <w:lang w:val="ru-RU"/>
        </w:rPr>
        <w:t xml:space="preserve">. 2022. </w:t>
      </w:r>
      <w:hyperlink r:id="rId27" w:history="1">
        <w:r w:rsidR="001137C6" w:rsidRPr="0002334C">
          <w:rPr>
            <w:rStyle w:val="af5"/>
            <w:i/>
          </w:rPr>
          <w:t>www.zbsi.ru</w:t>
        </w:r>
      </w:hyperlink>
      <w:r w:rsidR="001137C6">
        <w:rPr>
          <w:i/>
          <w:lang w:val="ru-RU"/>
        </w:rPr>
        <w:t xml:space="preserve"> </w:t>
      </w:r>
      <w:hyperlink r:id="rId28" w:history="1">
        <w:r w:rsidR="001137C6" w:rsidRPr="00B90F11">
          <w:rPr>
            <w:rFonts w:eastAsia="Times New Roman" w:cs="Helvetica"/>
            <w:b/>
            <w:bCs/>
            <w:i/>
            <w:color w:val="E76A1D"/>
            <w:kern w:val="0"/>
            <w:sz w:val="24"/>
            <w:szCs w:val="24"/>
            <w:lang w:val="ru-RU" w:eastAsia="ru-RU"/>
            <w14:ligatures w14:val="none"/>
          </w:rPr>
          <w:t>+7 (495) 236-73-96 доб.1</w:t>
        </w:r>
      </w:hyperlink>
    </w:p>
    <w:sectPr w:rsidR="009F05ED" w:rsidRPr="005E58C4" w:rsidSect="007C4EA5">
      <w:pgSz w:w="11907" w:h="16839" w:code="9"/>
      <w:pgMar w:top="792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6EED"/>
    <w:rsid w:val="0003654D"/>
    <w:rsid w:val="001137C6"/>
    <w:rsid w:val="00166EED"/>
    <w:rsid w:val="0017470F"/>
    <w:rsid w:val="002A273C"/>
    <w:rsid w:val="003B024E"/>
    <w:rsid w:val="004E0BF3"/>
    <w:rsid w:val="005E58C4"/>
    <w:rsid w:val="0060601D"/>
    <w:rsid w:val="0061586E"/>
    <w:rsid w:val="00627D3D"/>
    <w:rsid w:val="00683F36"/>
    <w:rsid w:val="00687A02"/>
    <w:rsid w:val="006C734A"/>
    <w:rsid w:val="006D73A8"/>
    <w:rsid w:val="006F0599"/>
    <w:rsid w:val="00700B2E"/>
    <w:rsid w:val="007C4EA5"/>
    <w:rsid w:val="008D61AF"/>
    <w:rsid w:val="009C4827"/>
    <w:rsid w:val="009F05ED"/>
    <w:rsid w:val="00B23227"/>
    <w:rsid w:val="00B35C05"/>
    <w:rsid w:val="00B90F11"/>
    <w:rsid w:val="00C536AF"/>
    <w:rsid w:val="00C72C6D"/>
    <w:rsid w:val="00D22BF9"/>
    <w:rsid w:val="00E17912"/>
    <w:rsid w:val="00E42357"/>
    <w:rsid w:val="00E63627"/>
    <w:rsid w:val="00E93D21"/>
    <w:rsid w:val="00EF43D9"/>
    <w:rsid w:val="00F17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3055CF6-9DF1-4E1C-8C66-004222B081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04040" w:themeColor="text1" w:themeTint="BF"/>
        <w:kern w:val="2"/>
        <w:lang w:val="en-US" w:eastAsia="ja-JP" w:bidi="ar-SA"/>
        <w14:ligatures w14:val="standard"/>
      </w:rPr>
    </w:rPrDefault>
    <w:pPrDefault>
      <w:pPr>
        <w:spacing w:after="200" w:line="30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3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аголовок 1"/>
    <w:basedOn w:val="a"/>
    <w:next w:val="a"/>
    <w:link w:val="1har"/>
    <w:uiPriority w:val="3"/>
    <w:qFormat/>
    <w:pPr>
      <w:keepNext/>
      <w:keepLines/>
      <w:spacing w:before="360" w:after="140"/>
      <w:outlineLvl w:val="0"/>
    </w:pPr>
    <w:rPr>
      <w:rFonts w:asciiTheme="majorHAnsi" w:eastAsiaTheme="majorEastAsia" w:hAnsiTheme="majorHAnsi" w:cstheme="majorBidi"/>
      <w:b/>
      <w:bCs/>
      <w:caps/>
      <w:color w:val="E76A1D" w:themeColor="accent1"/>
      <w:sz w:val="24"/>
    </w:rPr>
  </w:style>
  <w:style w:type="paragraph" w:customStyle="1" w:styleId="2">
    <w:name w:val="заголовок 2"/>
    <w:basedOn w:val="a"/>
    <w:next w:val="a"/>
    <w:link w:val="2har"/>
    <w:uiPriority w:val="3"/>
    <w:unhideWhenUsed/>
    <w:qFormat/>
    <w:pPr>
      <w:keepNext/>
      <w:keepLines/>
      <w:spacing w:before="200" w:after="120" w:line="240" w:lineRule="auto"/>
      <w:outlineLvl w:val="1"/>
    </w:pPr>
    <w:rPr>
      <w:rFonts w:asciiTheme="majorHAnsi" w:eastAsiaTheme="majorEastAsia" w:hAnsiTheme="majorHAnsi" w:cstheme="majorBidi"/>
      <w:color w:val="E76A1D" w:themeColor="accent1"/>
      <w:sz w:val="24"/>
    </w:rPr>
  </w:style>
  <w:style w:type="paragraph" w:customStyle="1" w:styleId="3">
    <w:name w:val="заголовок 3"/>
    <w:basedOn w:val="a"/>
    <w:next w:val="a"/>
    <w:link w:val="3har"/>
    <w:uiPriority w:val="3"/>
    <w:unhideWhenUsed/>
    <w:qFormat/>
    <w:pPr>
      <w:keepNext/>
      <w:keepLines/>
      <w:spacing w:before="120" w:after="0"/>
      <w:outlineLvl w:val="2"/>
    </w:pPr>
    <w:rPr>
      <w:b/>
      <w:bCs/>
    </w:rPr>
  </w:style>
  <w:style w:type="paragraph" w:customStyle="1" w:styleId="4">
    <w:name w:val="заголовок 4"/>
    <w:basedOn w:val="a"/>
    <w:next w:val="a"/>
    <w:link w:val="4har"/>
    <w:uiPriority w:val="3"/>
    <w:semiHidden/>
    <w:unhideWhenUsed/>
    <w:qFormat/>
    <w:pPr>
      <w:keepNext/>
      <w:keepLines/>
      <w:spacing w:before="160" w:after="0"/>
      <w:outlineLvl w:val="3"/>
    </w:pPr>
    <w:rPr>
      <w:rFonts w:asciiTheme="majorHAnsi" w:eastAsiaTheme="majorEastAsia" w:hAnsiTheme="majorHAnsi" w:cstheme="majorBidi"/>
    </w:rPr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styleId="a4">
    <w:name w:val="Title"/>
    <w:basedOn w:val="a"/>
    <w:link w:val="a5"/>
    <w:uiPriority w:val="1"/>
    <w:qFormat/>
    <w:pPr>
      <w:spacing w:before="120" w:after="0" w:line="204" w:lineRule="auto"/>
      <w:contextualSpacing/>
    </w:pPr>
    <w:rPr>
      <w:rFonts w:asciiTheme="majorHAnsi" w:eastAsiaTheme="majorEastAsia" w:hAnsiTheme="majorHAnsi" w:cstheme="majorBidi"/>
      <w:b/>
      <w:bCs/>
      <w:caps/>
      <w:kern w:val="28"/>
      <w:sz w:val="78"/>
    </w:rPr>
  </w:style>
  <w:style w:type="character" w:customStyle="1" w:styleId="a5">
    <w:name w:val="Название Знак"/>
    <w:basedOn w:val="a0"/>
    <w:link w:val="a4"/>
    <w:uiPriority w:val="1"/>
    <w:rPr>
      <w:rFonts w:asciiTheme="majorHAnsi" w:eastAsiaTheme="majorEastAsia" w:hAnsiTheme="majorHAnsi" w:cstheme="majorBidi"/>
      <w:b/>
      <w:bCs/>
      <w:caps/>
      <w:kern w:val="28"/>
      <w:sz w:val="78"/>
    </w:rPr>
  </w:style>
  <w:style w:type="paragraph" w:styleId="a6">
    <w:name w:val="Subtitle"/>
    <w:basedOn w:val="a"/>
    <w:next w:val="a"/>
    <w:link w:val="a7"/>
    <w:uiPriority w:val="2"/>
    <w:qFormat/>
    <w:pPr>
      <w:numPr>
        <w:ilvl w:val="1"/>
      </w:numPr>
      <w:spacing w:before="240" w:after="600" w:line="240" w:lineRule="auto"/>
    </w:pPr>
    <w:rPr>
      <w:rFonts w:asciiTheme="majorHAnsi" w:eastAsiaTheme="majorEastAsia" w:hAnsiTheme="majorHAnsi" w:cstheme="majorBidi"/>
      <w:color w:val="5A5A5A" w:themeColor="text1" w:themeTint="A5"/>
      <w:sz w:val="24"/>
    </w:rPr>
  </w:style>
  <w:style w:type="character" w:customStyle="1" w:styleId="a7">
    <w:name w:val="Подзаголовок Знак"/>
    <w:basedOn w:val="a0"/>
    <w:link w:val="a6"/>
    <w:uiPriority w:val="2"/>
    <w:rPr>
      <w:rFonts w:asciiTheme="majorHAnsi" w:eastAsiaTheme="majorEastAsia" w:hAnsiTheme="majorHAnsi" w:cstheme="majorBidi"/>
      <w:color w:val="5A5A5A" w:themeColor="text1" w:themeTint="A5"/>
      <w:sz w:val="24"/>
    </w:rPr>
  </w:style>
  <w:style w:type="table" w:styleId="a8">
    <w:name w:val="Table Grid"/>
    <w:basedOn w:val="a1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har">
    <w:name w:val="Заголовок 1 (тип сhar)"/>
    <w:basedOn w:val="a0"/>
    <w:link w:val="1"/>
    <w:uiPriority w:val="3"/>
    <w:rPr>
      <w:rFonts w:asciiTheme="majorHAnsi" w:eastAsiaTheme="majorEastAsia" w:hAnsiTheme="majorHAnsi" w:cstheme="majorBidi"/>
      <w:b/>
      <w:bCs/>
      <w:caps/>
      <w:color w:val="E76A1D" w:themeColor="accent1"/>
      <w:sz w:val="24"/>
    </w:rPr>
  </w:style>
  <w:style w:type="paragraph" w:customStyle="1" w:styleId="a9">
    <w:name w:val="Заголовок блока"/>
    <w:basedOn w:val="a"/>
    <w:next w:val="aa"/>
    <w:uiPriority w:val="3"/>
    <w:qFormat/>
    <w:pPr>
      <w:spacing w:after="180" w:line="216" w:lineRule="auto"/>
      <w:ind w:left="288" w:right="288"/>
    </w:pPr>
    <w:rPr>
      <w:rFonts w:asciiTheme="majorHAnsi" w:eastAsiaTheme="majorEastAsia" w:hAnsiTheme="majorHAnsi" w:cstheme="majorBidi"/>
      <w:b/>
      <w:bCs/>
      <w:caps/>
      <w:color w:val="FFFFFF" w:themeColor="background1"/>
      <w:sz w:val="28"/>
    </w:rPr>
  </w:style>
  <w:style w:type="paragraph" w:customStyle="1" w:styleId="ab">
    <w:name w:val="подпись"/>
    <w:basedOn w:val="a"/>
    <w:next w:val="a"/>
    <w:uiPriority w:val="3"/>
    <w:unhideWhenUsed/>
    <w:qFormat/>
    <w:pPr>
      <w:spacing w:before="120" w:after="0" w:line="240" w:lineRule="auto"/>
    </w:pPr>
    <w:rPr>
      <w:i/>
      <w:iCs/>
      <w:color w:val="595959" w:themeColor="text1" w:themeTint="A6"/>
      <w:sz w:val="14"/>
    </w:rPr>
  </w:style>
  <w:style w:type="paragraph" w:customStyle="1" w:styleId="aa">
    <w:name w:val="Текст блока"/>
    <w:basedOn w:val="a"/>
    <w:uiPriority w:val="3"/>
    <w:unhideWhenUsed/>
    <w:qFormat/>
    <w:pPr>
      <w:spacing w:after="180" w:line="312" w:lineRule="auto"/>
      <w:ind w:left="288" w:right="288"/>
    </w:pPr>
    <w:rPr>
      <w:color w:val="FFFFFF" w:themeColor="background1"/>
      <w:sz w:val="22"/>
    </w:rPr>
  </w:style>
  <w:style w:type="character" w:customStyle="1" w:styleId="2har">
    <w:name w:val="Заголовок 2 (тип сhar)"/>
    <w:basedOn w:val="a0"/>
    <w:link w:val="2"/>
    <w:uiPriority w:val="3"/>
    <w:rPr>
      <w:rFonts w:asciiTheme="majorHAnsi" w:eastAsiaTheme="majorEastAsia" w:hAnsiTheme="majorHAnsi" w:cstheme="majorBidi"/>
      <w:color w:val="E76A1D" w:themeColor="accent1"/>
      <w:sz w:val="24"/>
    </w:rPr>
  </w:style>
  <w:style w:type="character" w:customStyle="1" w:styleId="3har">
    <w:name w:val="Заголовок 3 (тип сhar)"/>
    <w:basedOn w:val="a0"/>
    <w:link w:val="3"/>
    <w:uiPriority w:val="3"/>
    <w:rPr>
      <w:b/>
      <w:bCs/>
    </w:rPr>
  </w:style>
  <w:style w:type="paragraph" w:styleId="ac">
    <w:name w:val="Block Text"/>
    <w:basedOn w:val="a"/>
    <w:next w:val="a"/>
    <w:link w:val="ad"/>
    <w:uiPriority w:val="3"/>
    <w:qFormat/>
    <w:pPr>
      <w:pBdr>
        <w:top w:val="single" w:sz="6" w:space="4" w:color="E76A1D" w:themeColor="accent1"/>
        <w:bottom w:val="single" w:sz="6" w:space="4" w:color="E76A1D" w:themeColor="accent1"/>
      </w:pBdr>
      <w:spacing w:before="200"/>
      <w:ind w:left="864" w:right="864"/>
      <w:jc w:val="center"/>
    </w:pPr>
    <w:rPr>
      <w:i/>
      <w:iCs/>
      <w:sz w:val="28"/>
    </w:rPr>
  </w:style>
  <w:style w:type="character" w:customStyle="1" w:styleId="ad">
    <w:name w:val="Цитата Знак"/>
    <w:basedOn w:val="a0"/>
    <w:link w:val="ac"/>
    <w:uiPriority w:val="3"/>
    <w:rPr>
      <w:i/>
      <w:iCs/>
      <w:color w:val="404040" w:themeColor="text1" w:themeTint="BF"/>
      <w:sz w:val="28"/>
    </w:rPr>
  </w:style>
  <w:style w:type="character" w:customStyle="1" w:styleId="4har">
    <w:name w:val="Заголовок 4 (тип сhar)"/>
    <w:basedOn w:val="a0"/>
    <w:link w:val="4"/>
    <w:uiPriority w:val="3"/>
    <w:semiHidden/>
    <w:rPr>
      <w:rFonts w:asciiTheme="majorHAnsi" w:eastAsiaTheme="majorEastAsia" w:hAnsiTheme="majorHAnsi" w:cstheme="majorBidi"/>
    </w:rPr>
  </w:style>
  <w:style w:type="paragraph" w:styleId="ae">
    <w:name w:val="No Spacing"/>
    <w:uiPriority w:val="99"/>
    <w:qFormat/>
    <w:pPr>
      <w:spacing w:after="0" w:line="240" w:lineRule="auto"/>
    </w:pPr>
  </w:style>
  <w:style w:type="paragraph" w:customStyle="1" w:styleId="af">
    <w:name w:val="Контактные данные"/>
    <w:basedOn w:val="a"/>
    <w:uiPriority w:val="4"/>
    <w:qFormat/>
    <w:pPr>
      <w:spacing w:after="0"/>
    </w:pPr>
  </w:style>
  <w:style w:type="character" w:customStyle="1" w:styleId="af0">
    <w:name w:val="Жирный"/>
    <w:basedOn w:val="a0"/>
    <w:uiPriority w:val="22"/>
    <w:unhideWhenUsed/>
    <w:qFormat/>
    <w:rPr>
      <w:b/>
      <w:bCs/>
      <w:color w:val="5A5A5A" w:themeColor="text1" w:themeTint="A5"/>
    </w:rPr>
  </w:style>
  <w:style w:type="paragraph" w:customStyle="1" w:styleId="af1">
    <w:name w:val="Заголовок контакта"/>
    <w:basedOn w:val="a"/>
    <w:uiPriority w:val="4"/>
    <w:qFormat/>
    <w:pPr>
      <w:spacing w:before="320" w:line="240" w:lineRule="auto"/>
    </w:pPr>
    <w:rPr>
      <w:rFonts w:asciiTheme="majorHAnsi" w:eastAsiaTheme="majorEastAsia" w:hAnsiTheme="majorHAnsi" w:cstheme="majorBidi"/>
      <w:color w:val="E76A1D" w:themeColor="accent1"/>
      <w:sz w:val="24"/>
    </w:rPr>
  </w:style>
  <w:style w:type="paragraph" w:customStyle="1" w:styleId="af2">
    <w:name w:val="Организация"/>
    <w:basedOn w:val="a"/>
    <w:uiPriority w:val="3"/>
    <w:qFormat/>
    <w:pPr>
      <w:spacing w:after="0"/>
    </w:pPr>
    <w:rPr>
      <w:rFonts w:asciiTheme="majorHAnsi" w:eastAsiaTheme="majorEastAsia" w:hAnsiTheme="majorHAnsi" w:cstheme="majorBidi"/>
      <w:b/>
      <w:bCs/>
      <w:caps/>
      <w:color w:val="E76A1D" w:themeColor="accent1"/>
      <w:sz w:val="22"/>
    </w:rPr>
  </w:style>
  <w:style w:type="paragraph" w:styleId="af3">
    <w:name w:val="Balloon Text"/>
    <w:basedOn w:val="a"/>
    <w:link w:val="af4"/>
    <w:uiPriority w:val="99"/>
    <w:semiHidden/>
    <w:unhideWhenUsed/>
    <w:pPr>
      <w:spacing w:after="0" w:line="240" w:lineRule="auto"/>
    </w:pPr>
    <w:rPr>
      <w:rFonts w:ascii="Segoe UI" w:hAnsi="Segoe UI" w:cs="Segoe UI"/>
      <w:sz w:val="18"/>
    </w:rPr>
  </w:style>
  <w:style w:type="character" w:customStyle="1" w:styleId="af4">
    <w:name w:val="Текст выноски Знак"/>
    <w:basedOn w:val="a0"/>
    <w:link w:val="af3"/>
    <w:uiPriority w:val="99"/>
    <w:semiHidden/>
    <w:rPr>
      <w:rFonts w:ascii="Segoe UI" w:hAnsi="Segoe UI" w:cs="Segoe UI"/>
      <w:sz w:val="18"/>
    </w:rPr>
  </w:style>
  <w:style w:type="character" w:styleId="af5">
    <w:name w:val="Hyperlink"/>
    <w:basedOn w:val="a0"/>
    <w:uiPriority w:val="99"/>
    <w:unhideWhenUsed/>
    <w:rsid w:val="00B90F11"/>
    <w:rPr>
      <w:color w:val="0000FF"/>
      <w:u w:val="single"/>
    </w:rPr>
  </w:style>
  <w:style w:type="character" w:styleId="af6">
    <w:name w:val="Strong"/>
    <w:basedOn w:val="a0"/>
    <w:uiPriority w:val="22"/>
    <w:qFormat/>
    <w:rsid w:val="00E93D2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361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71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44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2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16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tel:+74952367396" TargetMode="External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hyperlink" Target="mailto:6426659@mail.ru" TargetMode="Externa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tel:+74952367396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hyperlink" Target="mailto:6426659@mail.ru" TargetMode="Externa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hyperlink" Target="tel:+74952367396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hyperlink" Target="http://www.zbsi.ru" TargetMode="Externa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57;&#1077;&#1088;&#1075;&#1077;&#1081;\AppData\Roaming\Microsoft\&#1064;&#1072;&#1073;&#1083;&#1086;&#1085;&#1099;\&#1048;&#1085;&#1092;&#1086;&#1088;&#1084;&#1072;&#1094;&#1080;&#1086;&#1085;&#1085;&#1099;&#1081;%20&#1073;&#1102;&#1083;&#1083;&#1077;&#1090;&#1077;&#1085;&#1100;%20&#1082;&#1086;&#1084;&#1087;&#1072;&#1085;&#1080;&#1080;.dotx" TargetMode="External"/></Relationships>
</file>

<file path=word/theme/theme1.xml><?xml version="1.0" encoding="utf-8"?>
<a:theme xmlns:a="http://schemas.openxmlformats.org/drawingml/2006/main" name="Office Theme">
  <a:themeElements>
    <a:clrScheme name="Newsletter">
      <a:dk1>
        <a:sysClr val="windowText" lastClr="000000"/>
      </a:dk1>
      <a:lt1>
        <a:sysClr val="window" lastClr="FFFFFF"/>
      </a:lt1>
      <a:dk2>
        <a:srgbClr val="391A0B"/>
      </a:dk2>
      <a:lt2>
        <a:srgbClr val="F5F1E2"/>
      </a:lt2>
      <a:accent1>
        <a:srgbClr val="E76A1D"/>
      </a:accent1>
      <a:accent2>
        <a:srgbClr val="C44221"/>
      </a:accent2>
      <a:accent3>
        <a:srgbClr val="479663"/>
      </a:accent3>
      <a:accent4>
        <a:srgbClr val="3E84A3"/>
      </a:accent4>
      <a:accent5>
        <a:srgbClr val="EDBA3D"/>
      </a:accent5>
      <a:accent6>
        <a:srgbClr val="784869"/>
      </a:accent6>
      <a:hlink>
        <a:srgbClr val="3E84A3"/>
      </a:hlink>
      <a:folHlink>
        <a:srgbClr val="784869"/>
      </a:folHlink>
    </a:clrScheme>
    <a:fontScheme name="Newsletter">
      <a:majorFont>
        <a:latin typeface="Arial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0670F21B-DF77-455C-A847-B865AD51403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Информационный бюллетень компании.dotx</Template>
  <TotalTime>1</TotalTime>
  <Pages>2</Pages>
  <Words>557</Words>
  <Characters>2326</Characters>
  <Application>Microsoft Office Word</Application>
  <DocSecurity>0</DocSecurity>
  <Lines>166</Lines>
  <Paragraphs>160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Сергей</dc:creator>
  <cp:keywords/>
  <cp:lastModifiedBy>Сергей</cp:lastModifiedBy>
  <cp:revision>2</cp:revision>
  <cp:lastPrinted>2022-11-07T06:08:00Z</cp:lastPrinted>
  <dcterms:created xsi:type="dcterms:W3CDTF">2022-11-07T06:22:00Z</dcterms:created>
  <dcterms:modified xsi:type="dcterms:W3CDTF">2022-11-07T06:22:00Z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TC032000969991</vt:lpwstr>
  </property>
</Properties>
</file>