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6EED" w:rsidRDefault="00627D3D" w:rsidP="00EF43D9">
      <w:pPr>
        <w:pStyle w:val="a4"/>
        <w:spacing w:line="240" w:lineRule="auto"/>
        <w:rPr>
          <w:sz w:val="70"/>
          <w:szCs w:val="70"/>
          <w:lang w:val="ru-RU"/>
        </w:rPr>
      </w:pPr>
      <w:r w:rsidRPr="00166EED">
        <w:rPr>
          <w:noProof/>
          <w:sz w:val="70"/>
          <w:szCs w:val="70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402797</wp:posOffset>
            </wp:positionH>
            <wp:positionV relativeFrom="paragraph">
              <wp:posOffset>0</wp:posOffset>
            </wp:positionV>
            <wp:extent cx="1816735" cy="1816735"/>
            <wp:effectExtent l="0" t="0" r="0" b="0"/>
            <wp:wrapSquare wrapText="bothSides"/>
            <wp:docPr id="4" name="Рисунок 4" descr="http://zbsi.ru/wp-content/uploads/2020/05/log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bsi.ru/wp-content/uploads/2020/05/logo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6EED" w:rsidRPr="00166EED">
        <w:rPr>
          <w:sz w:val="70"/>
          <w:szCs w:val="70"/>
          <w:lang w:val="ru-RU"/>
        </w:rPr>
        <w:t>платформенные тележки</w:t>
      </w:r>
      <w:r w:rsidR="00166EED">
        <w:rPr>
          <w:sz w:val="70"/>
          <w:szCs w:val="70"/>
          <w:lang w:val="ru-RU"/>
        </w:rPr>
        <w:t>.</w:t>
      </w:r>
    </w:p>
    <w:p w:rsidR="009F05ED" w:rsidRPr="00B90F11" w:rsidRDefault="00B90F11" w:rsidP="00B90F11">
      <w:pPr>
        <w:pStyle w:val="a4"/>
        <w:spacing w:line="240" w:lineRule="auto"/>
        <w:rPr>
          <w:sz w:val="70"/>
          <w:szCs w:val="70"/>
          <w:lang w:val="ru-RU"/>
        </w:rPr>
      </w:pPr>
      <w:r w:rsidRPr="00166EED">
        <w:rPr>
          <w:noProof/>
          <w:sz w:val="70"/>
          <w:szCs w:val="70"/>
          <w:lang w:val="ru-RU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529590</wp:posOffset>
                </wp:positionV>
                <wp:extent cx="2244090" cy="647700"/>
                <wp:effectExtent l="0" t="0" r="381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409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66EED" w:rsidRPr="00B90F11" w:rsidRDefault="00166EED">
                            <w:pPr>
                              <w:rPr>
                                <w:i/>
                                <w:sz w:val="28"/>
                                <w:szCs w:val="28"/>
                                <w:lang w:val="ru-RU"/>
                              </w:rPr>
                            </w:pPr>
                            <w:r w:rsidRPr="00B90F11">
                              <w:rPr>
                                <w:i/>
                                <w:sz w:val="28"/>
                                <w:szCs w:val="28"/>
                                <w:lang w:val="ru-RU"/>
                              </w:rPr>
                              <w:t>Завод бытовых и строительных изделий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0;margin-top:41.7pt;width:176.7pt;height:51pt;z-index:2516664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" stroked="f">
                <v:textbox>
                  <w:txbxContent>
                    <w:p w:rsidR="00166EED" w:rsidRPr="00B90F11" w:rsidRDefault="00166EED">
                      <w:pPr>
                        <w:rPr>
                          <w:i/>
                          <w:sz w:val="28"/>
                          <w:szCs w:val="28"/>
                          <w:lang w:val="ru-RU"/>
                        </w:rPr>
                      </w:pPr>
                      <w:r w:rsidRPr="00B90F11">
                        <w:rPr>
                          <w:i/>
                          <w:sz w:val="28"/>
                          <w:szCs w:val="28"/>
                          <w:lang w:val="ru-RU"/>
                        </w:rPr>
                        <w:t>Завод бытовых и строительных изделий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166EED">
        <w:rPr>
          <w:noProof/>
          <w:sz w:val="70"/>
          <w:szCs w:val="70"/>
          <w:lang w:val="ru-RU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1E36975" wp14:editId="6C5186E4">
                <wp:simplePos x="0" y="0"/>
                <wp:positionH relativeFrom="margin">
                  <wp:posOffset>2303145</wp:posOffset>
                </wp:positionH>
                <wp:positionV relativeFrom="paragraph">
                  <wp:posOffset>564515</wp:posOffset>
                </wp:positionV>
                <wp:extent cx="4333875" cy="664845"/>
                <wp:effectExtent l="0" t="0" r="9525" b="1905"/>
                <wp:wrapSquare wrapText="bothSides"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33875" cy="6648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0F11" w:rsidRPr="00B90F11" w:rsidRDefault="00B90F11" w:rsidP="00B90F11">
                            <w:pPr>
                              <w:shd w:val="clear" w:color="auto" w:fill="FFFFFF" w:themeFill="background1"/>
                              <w:textAlignment w:val="baseline"/>
                              <w:rPr>
                                <w:rFonts w:eastAsia="Times New Roman" w:cs="Helvetica"/>
                                <w:b/>
                                <w:bCs/>
                                <w:i/>
                                <w:color w:val="E76A1D"/>
                                <w:kern w:val="0"/>
                                <w:sz w:val="24"/>
                                <w:szCs w:val="24"/>
                                <w:shd w:val="clear" w:color="auto" w:fill="F1CB99"/>
                                <w:lang w:val="ru-RU" w:eastAsia="ru-RU"/>
                                <w14:ligatures w14:val="none"/>
                              </w:rPr>
                            </w:pPr>
                            <w:proofErr w:type="gramStart"/>
                            <w:r w:rsidRPr="00B90F11">
                              <w:rPr>
                                <w:rFonts w:eastAsia="Times New Roman" w:cs="Helvetica"/>
                                <w:b/>
                                <w:i/>
                                <w:color w:val="E76A1D"/>
                                <w:kern w:val="0"/>
                                <w:sz w:val="24"/>
                                <w:szCs w:val="24"/>
                                <w:shd w:val="clear" w:color="auto" w:fill="FFFFFF" w:themeFill="background1"/>
                                <w:lang w:eastAsia="ru-RU"/>
                                <w14:ligatures w14:val="none"/>
                              </w:rPr>
                              <w:t>e</w:t>
                            </w:r>
                            <w:r w:rsidRPr="00B90F11">
                              <w:rPr>
                                <w:rFonts w:eastAsia="Times New Roman" w:cs="Helvetica"/>
                                <w:b/>
                                <w:i/>
                                <w:color w:val="E76A1D"/>
                                <w:kern w:val="0"/>
                                <w:sz w:val="24"/>
                                <w:szCs w:val="24"/>
                                <w:shd w:val="clear" w:color="auto" w:fill="FFFFFF" w:themeFill="background1"/>
                                <w:lang w:val="ru-RU" w:eastAsia="ru-RU"/>
                                <w14:ligatures w14:val="none"/>
                              </w:rPr>
                              <w:t>-</w:t>
                            </w:r>
                            <w:r w:rsidRPr="00B90F11">
                              <w:rPr>
                                <w:rFonts w:eastAsia="Times New Roman" w:cs="Helvetica"/>
                                <w:b/>
                                <w:i/>
                                <w:color w:val="E76A1D"/>
                                <w:kern w:val="0"/>
                                <w:sz w:val="24"/>
                                <w:szCs w:val="24"/>
                                <w:shd w:val="clear" w:color="auto" w:fill="FFFFFF" w:themeFill="background1"/>
                                <w:lang w:eastAsia="ru-RU"/>
                                <w14:ligatures w14:val="none"/>
                              </w:rPr>
                              <w:t>mail</w:t>
                            </w:r>
                            <w:proofErr w:type="gramEnd"/>
                            <w:r w:rsidRPr="00E42357">
                              <w:rPr>
                                <w:rFonts w:eastAsia="Times New Roman" w:cs="Helvetica"/>
                                <w:b/>
                                <w:i/>
                                <w:color w:val="E76A1D"/>
                                <w:kern w:val="0"/>
                                <w:sz w:val="24"/>
                                <w:szCs w:val="24"/>
                                <w:shd w:val="clear" w:color="auto" w:fill="FFFFFF" w:themeFill="background1"/>
                                <w:lang w:val="ru-RU" w:eastAsia="ru-RU"/>
                                <w14:ligatures w14:val="none"/>
                              </w:rPr>
                              <w:t>: </w:t>
                            </w:r>
                            <w:hyperlink r:id="rId6" w:history="1">
                              <w:r w:rsidRPr="00B90F11">
                                <w:rPr>
                                  <w:rFonts w:eastAsia="Times New Roman" w:cs="Helvetica"/>
                                  <w:b/>
                                  <w:bCs/>
                                  <w:i/>
                                  <w:color w:val="E76A1D"/>
                                  <w:kern w:val="0"/>
                                  <w:sz w:val="24"/>
                                  <w:szCs w:val="24"/>
                                  <w:shd w:val="clear" w:color="auto" w:fill="FFFFFF" w:themeFill="background1"/>
                                  <w:lang w:val="ru-RU" w:eastAsia="ru-RU"/>
                                  <w14:ligatures w14:val="none"/>
                                </w:rPr>
                                <w:t>6426659@mail.ru</w:t>
                              </w:r>
                            </w:hyperlink>
                            <w:r w:rsidRPr="00B90F11">
                              <w:rPr>
                                <w:rFonts w:eastAsia="Times New Roman" w:cs="Helvetica"/>
                                <w:b/>
                                <w:bCs/>
                                <w:i/>
                                <w:color w:val="E76A1D"/>
                                <w:kern w:val="0"/>
                                <w:sz w:val="24"/>
                                <w:szCs w:val="24"/>
                                <w:shd w:val="clear" w:color="auto" w:fill="F1CB99"/>
                                <w:lang w:val="ru-RU" w:eastAsia="ru-RU"/>
                                <w14:ligatures w14:val="none"/>
                              </w:rPr>
                              <w:br/>
                            </w:r>
                            <w:r w:rsidRPr="00B90F11">
                              <w:rPr>
                                <w:rFonts w:eastAsia="Times New Roman" w:cs="Helvetica"/>
                                <w:b/>
                                <w:i/>
                                <w:color w:val="E76A1D"/>
                                <w:kern w:val="0"/>
                                <w:sz w:val="24"/>
                                <w:szCs w:val="24"/>
                                <w:lang w:val="ru-RU" w:eastAsia="ru-RU"/>
                                <w14:ligatures w14:val="none"/>
                              </w:rPr>
                              <w:t> </w:t>
                            </w:r>
                            <w:hyperlink r:id="rId7" w:history="1">
                              <w:r w:rsidRPr="00B90F11">
                                <w:rPr>
                                  <w:rFonts w:eastAsia="Times New Roman" w:cs="Helvetica"/>
                                  <w:b/>
                                  <w:bCs/>
                                  <w:i/>
                                  <w:color w:val="E76A1D"/>
                                  <w:kern w:val="0"/>
                                  <w:sz w:val="24"/>
                                  <w:szCs w:val="24"/>
                                  <w:lang w:val="ru-RU" w:eastAsia="ru-RU"/>
                                  <w14:ligatures w14:val="none"/>
                                </w:rPr>
                                <w:t>+7 (495) 236-73-96 доб.1</w:t>
                              </w:r>
                            </w:hyperlink>
                          </w:p>
                          <w:p w:rsidR="00B90F11" w:rsidRPr="00166EED" w:rsidRDefault="00B90F11" w:rsidP="00B90F11">
                            <w:pPr>
                              <w:spacing w:after="0" w:line="240" w:lineRule="auto"/>
                              <w:rPr>
                                <w:i/>
                                <w:sz w:val="24"/>
                                <w:szCs w:val="24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36975" id="_x0000_s1027" type="#_x0000_t202" style="position:absolute;margin-left:181.35pt;margin-top:44.45pt;width:341.25pt;height:52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" fillcolor="white [3212]" stroked="f">
                <v:textbox>
                  <w:txbxContent>
                    <w:p w:rsidR="00B90F11" w:rsidRPr="00B90F11" w:rsidRDefault="00B90F11" w:rsidP="00B90F11">
                      <w:pPr>
                        <w:shd w:val="clear" w:color="auto" w:fill="FFFFFF" w:themeFill="background1"/>
                        <w:textAlignment w:val="baseline"/>
                        <w:rPr>
                          <w:rFonts w:eastAsia="Times New Roman" w:cs="Helvetica"/>
                          <w:b/>
                          <w:bCs/>
                          <w:i/>
                          <w:color w:val="E76A1D"/>
                          <w:kern w:val="0"/>
                          <w:sz w:val="24"/>
                          <w:szCs w:val="24"/>
                          <w:shd w:val="clear" w:color="auto" w:fill="F1CB99"/>
                          <w:lang w:val="ru-RU" w:eastAsia="ru-RU"/>
                          <w14:ligatures w14:val="none"/>
                        </w:rPr>
                      </w:pPr>
                      <w:proofErr w:type="gramStart"/>
                      <w:r w:rsidRPr="00B90F11">
                        <w:rPr>
                          <w:rFonts w:eastAsia="Times New Roman" w:cs="Helvetica"/>
                          <w:b/>
                          <w:i/>
                          <w:color w:val="E76A1D"/>
                          <w:kern w:val="0"/>
                          <w:sz w:val="24"/>
                          <w:szCs w:val="24"/>
                          <w:shd w:val="clear" w:color="auto" w:fill="FFFFFF" w:themeFill="background1"/>
                          <w:lang w:eastAsia="ru-RU"/>
                          <w14:ligatures w14:val="none"/>
                        </w:rPr>
                        <w:t>e</w:t>
                      </w:r>
                      <w:r w:rsidRPr="00B90F11">
                        <w:rPr>
                          <w:rFonts w:eastAsia="Times New Roman" w:cs="Helvetica"/>
                          <w:b/>
                          <w:i/>
                          <w:color w:val="E76A1D"/>
                          <w:kern w:val="0"/>
                          <w:sz w:val="24"/>
                          <w:szCs w:val="24"/>
                          <w:shd w:val="clear" w:color="auto" w:fill="FFFFFF" w:themeFill="background1"/>
                          <w:lang w:val="ru-RU" w:eastAsia="ru-RU"/>
                          <w14:ligatures w14:val="none"/>
                        </w:rPr>
                        <w:t>-</w:t>
                      </w:r>
                      <w:r w:rsidRPr="00B90F11">
                        <w:rPr>
                          <w:rFonts w:eastAsia="Times New Roman" w:cs="Helvetica"/>
                          <w:b/>
                          <w:i/>
                          <w:color w:val="E76A1D"/>
                          <w:kern w:val="0"/>
                          <w:sz w:val="24"/>
                          <w:szCs w:val="24"/>
                          <w:shd w:val="clear" w:color="auto" w:fill="FFFFFF" w:themeFill="background1"/>
                          <w:lang w:eastAsia="ru-RU"/>
                          <w14:ligatures w14:val="none"/>
                        </w:rPr>
                        <w:t>mail</w:t>
                      </w:r>
                      <w:proofErr w:type="gramEnd"/>
                      <w:r w:rsidRPr="00E42357">
                        <w:rPr>
                          <w:rFonts w:eastAsia="Times New Roman" w:cs="Helvetica"/>
                          <w:b/>
                          <w:i/>
                          <w:color w:val="E76A1D"/>
                          <w:kern w:val="0"/>
                          <w:sz w:val="24"/>
                          <w:szCs w:val="24"/>
                          <w:shd w:val="clear" w:color="auto" w:fill="FFFFFF" w:themeFill="background1"/>
                          <w:lang w:val="ru-RU" w:eastAsia="ru-RU"/>
                          <w14:ligatures w14:val="none"/>
                        </w:rPr>
                        <w:t>: </w:t>
                      </w:r>
                      <w:hyperlink r:id="rId8" w:history="1">
                        <w:r w:rsidRPr="00B90F11">
                          <w:rPr>
                            <w:rFonts w:eastAsia="Times New Roman" w:cs="Helvetica"/>
                            <w:b/>
                            <w:bCs/>
                            <w:i/>
                            <w:color w:val="E76A1D"/>
                            <w:kern w:val="0"/>
                            <w:sz w:val="24"/>
                            <w:szCs w:val="24"/>
                            <w:shd w:val="clear" w:color="auto" w:fill="FFFFFF" w:themeFill="background1"/>
                            <w:lang w:val="ru-RU" w:eastAsia="ru-RU"/>
                            <w14:ligatures w14:val="none"/>
                          </w:rPr>
                          <w:t>6426659@mail.ru</w:t>
                        </w:r>
                      </w:hyperlink>
                      <w:r w:rsidRPr="00B90F11">
                        <w:rPr>
                          <w:rFonts w:eastAsia="Times New Roman" w:cs="Helvetica"/>
                          <w:b/>
                          <w:bCs/>
                          <w:i/>
                          <w:color w:val="E76A1D"/>
                          <w:kern w:val="0"/>
                          <w:sz w:val="24"/>
                          <w:szCs w:val="24"/>
                          <w:shd w:val="clear" w:color="auto" w:fill="F1CB99"/>
                          <w:lang w:val="ru-RU" w:eastAsia="ru-RU"/>
                          <w14:ligatures w14:val="none"/>
                        </w:rPr>
                        <w:br/>
                      </w:r>
                      <w:r w:rsidRPr="00B90F11">
                        <w:rPr>
                          <w:rFonts w:eastAsia="Times New Roman" w:cs="Helvetica"/>
                          <w:b/>
                          <w:i/>
                          <w:color w:val="E76A1D"/>
                          <w:kern w:val="0"/>
                          <w:sz w:val="24"/>
                          <w:szCs w:val="24"/>
                          <w:lang w:val="ru-RU" w:eastAsia="ru-RU"/>
                          <w14:ligatures w14:val="none"/>
                        </w:rPr>
                        <w:t> </w:t>
                      </w:r>
                      <w:hyperlink r:id="rId9" w:history="1">
                        <w:r w:rsidRPr="00B90F11">
                          <w:rPr>
                            <w:rFonts w:eastAsia="Times New Roman" w:cs="Helvetica"/>
                            <w:b/>
                            <w:bCs/>
                            <w:i/>
                            <w:color w:val="E76A1D"/>
                            <w:kern w:val="0"/>
                            <w:sz w:val="24"/>
                            <w:szCs w:val="24"/>
                            <w:lang w:val="ru-RU" w:eastAsia="ru-RU"/>
                            <w14:ligatures w14:val="none"/>
                          </w:rPr>
                          <w:t>+7 (495) 236-73-96 доб.1</w:t>
                        </w:r>
                      </w:hyperlink>
                    </w:p>
                    <w:p w:rsidR="00B90F11" w:rsidRPr="00166EED" w:rsidRDefault="00B90F11" w:rsidP="00B90F11">
                      <w:pPr>
                        <w:spacing w:after="0" w:line="240" w:lineRule="auto"/>
                        <w:rPr>
                          <w:i/>
                          <w:sz w:val="24"/>
                          <w:szCs w:val="24"/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66EED" w:rsidRPr="00166EED">
        <w:rPr>
          <w:sz w:val="70"/>
          <w:szCs w:val="70"/>
          <w:lang w:val="ru-RU"/>
        </w:rPr>
        <w:t>цены</w:t>
      </w:r>
    </w:p>
    <w:p w:rsidR="0017470F" w:rsidRPr="00C72C6D" w:rsidRDefault="0003654D" w:rsidP="0003654D">
      <w:pPr>
        <w:spacing w:before="100"/>
        <w:rPr>
          <w:b/>
          <w:lang w:val="ru-RU"/>
        </w:rPr>
      </w:pPr>
      <w:r>
        <w:rPr>
          <w:b/>
          <w:lang w:val="ru-RU"/>
        </w:rPr>
        <w:br/>
      </w:r>
      <w:r w:rsidR="0017470F" w:rsidRPr="00C72C6D">
        <w:rPr>
          <w:b/>
          <w:lang w:val="ru-RU"/>
        </w:rPr>
        <w:t>Цены указаны со скидками,</w:t>
      </w:r>
      <w:r>
        <w:rPr>
          <w:b/>
          <w:lang w:val="ru-RU"/>
        </w:rPr>
        <w:t xml:space="preserve"> </w:t>
      </w:r>
      <w:r w:rsidR="0017470F" w:rsidRPr="00C72C6D">
        <w:rPr>
          <w:b/>
          <w:lang w:val="ru-RU"/>
        </w:rPr>
        <w:t>по акции с 14.10.2022 по 30.11.2022.</w:t>
      </w:r>
    </w:p>
    <w:p w:rsidR="00F17E9C" w:rsidRDefault="00687A02" w:rsidP="0017470F">
      <w:pPr>
        <w:spacing w:before="240"/>
        <w:rPr>
          <w:i/>
          <w:lang w:val="ru-RU"/>
        </w:rPr>
      </w:pPr>
      <w:r w:rsidRPr="0003654D">
        <w:rPr>
          <w:i/>
          <w:lang w:val="ru-RU"/>
        </w:rPr>
        <mc:AlternateContent>
          <mc:Choice Requires="wps">
            <w:drawing>
              <wp:anchor distT="182880" distB="182880" distL="274320" distR="274320" simplePos="0" relativeHeight="251659264" behindDoc="0" locked="0" layoutInCell="1" allowOverlap="0">
                <wp:simplePos x="0" y="0"/>
                <wp:positionH relativeFrom="margin">
                  <wp:align>left</wp:align>
                </wp:positionH>
                <wp:positionV relativeFrom="paragraph">
                  <wp:posOffset>67945</wp:posOffset>
                </wp:positionV>
                <wp:extent cx="2267585" cy="6578600"/>
                <wp:effectExtent l="0" t="0" r="0" b="0"/>
                <wp:wrapSquare wrapText="bothSides"/>
                <wp:docPr id="1" name="Надпись 1" descr="Боковое поле для текста и фотографии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6578600"/>
                        </a:xfrm>
                        <a:prstGeom prst="rect">
                          <a:avLst/>
                        </a:prstGeom>
                        <a:solidFill>
                          <a:srgbClr val="F6DCA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able containing a text sidebar and photo."/>
                            </w:tblPr>
                            <w:tblGrid>
                              <w:gridCol w:w="3518"/>
                            </w:tblGrid>
                            <w:tr w:rsidR="009F05ED" w:rsidRPr="00166EED" w:rsidTr="0061586E">
                              <w:trPr>
                                <w:trHeight w:hRule="exact" w:val="4116"/>
                              </w:trPr>
                              <w:tc>
                                <w:tcPr>
                                  <w:tcW w:w="3518" w:type="dxa"/>
                                  <w:shd w:val="clear" w:color="auto" w:fill="F6DCA8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:rsidR="009F05ED" w:rsidRPr="00166EED" w:rsidRDefault="00166EED" w:rsidP="00166EED">
                                  <w:pPr>
                                    <w:pStyle w:val="aa"/>
                                    <w:ind w:left="170"/>
                                    <w:rPr>
                                      <w:color w:val="F1E499"/>
                                      <w:lang w:val="ru-RU"/>
                                    </w:rPr>
                                  </w:pPr>
                                  <w:r w:rsidRPr="00166EED">
                                    <w:rPr>
                                      <w:color w:val="F1E499"/>
                                      <w:lang w:val="ru-RU"/>
                                    </w:rPr>
                                    <w:t xml:space="preserve">   </w:t>
                                  </w:r>
                                  <w:r w:rsidR="00627D3D">
                                    <w:rPr>
                                      <w:noProof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2044389" cy="1187533"/>
                                        <wp:effectExtent l="0" t="0" r="0" b="0"/>
                                        <wp:docPr id="7" name="Рисунок 7" descr="тележка платформенная ТПЛ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тележка платформенная ТПЛ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50844" cy="11912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F05ED" w:rsidRPr="00166EE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:rsidR="009F05ED" w:rsidRPr="005E58C4" w:rsidRDefault="009F05ED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9F05ED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:rsidR="009F05ED" w:rsidRDefault="009F05ED"/>
                              </w:tc>
                            </w:tr>
                          </w:tbl>
                          <w:p w:rsidR="009F05ED" w:rsidRPr="0060601D" w:rsidRDefault="009F05ED">
                            <w:pPr>
                              <w:pStyle w:val="ab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28" type="#_x0000_t202" alt="Боковое поле для текста и фотографии." style="position:absolute;margin-left:0;margin-top:5.35pt;width:178.55pt;height:518pt;z-index:251659264;visibility:visible;mso-wrap-style:square;mso-width-percent:0;mso-height-percent:0;mso-wrap-distance-left:21.6pt;mso-wrap-distance-top:14.4pt;mso-wrap-distance-right:21.6pt;mso-wrap-distance-bottom:14.4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" o:allowoverlap="f" fillcolor="#f6dca8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able containing a text sidebar and photo."/>
                      </w:tblPr>
                      <w:tblGrid>
                        <w:gridCol w:w="3518"/>
                      </w:tblGrid>
                      <w:tr w:rsidR="009F05ED" w:rsidRPr="00166EED" w:rsidTr="0061586E">
                        <w:trPr>
                          <w:trHeight w:hRule="exact" w:val="4116"/>
                        </w:trPr>
                        <w:tc>
                          <w:tcPr>
                            <w:tcW w:w="3518" w:type="dxa"/>
                            <w:shd w:val="clear" w:color="auto" w:fill="F6DCA8"/>
                            <w:tcMar>
                              <w:top w:w="288" w:type="dxa"/>
                              <w:bottom w:w="288" w:type="dxa"/>
                            </w:tcMar>
                          </w:tcPr>
                          <w:p w:rsidR="009F05ED" w:rsidRPr="00166EED" w:rsidRDefault="00166EED" w:rsidP="00166EED">
                            <w:pPr>
                              <w:pStyle w:val="aa"/>
                              <w:ind w:left="170"/>
                              <w:rPr>
                                <w:color w:val="F1E499"/>
                                <w:lang w:val="ru-RU"/>
                              </w:rPr>
                            </w:pPr>
                            <w:r w:rsidRPr="00166EED">
                              <w:rPr>
                                <w:color w:val="F1E499"/>
                                <w:lang w:val="ru-RU"/>
                              </w:rPr>
                              <w:t xml:space="preserve">   </w:t>
                            </w:r>
                            <w:r w:rsidR="00627D3D"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2044389" cy="1187533"/>
                                  <wp:effectExtent l="0" t="0" r="0" b="0"/>
                                  <wp:docPr id="7" name="Рисунок 7" descr="тележка платформенная ТП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тележка платформенная ТПЛ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0844" cy="11912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F05ED" w:rsidRPr="00166EED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:rsidR="009F05ED" w:rsidRPr="005E58C4" w:rsidRDefault="009F05ED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  <w:tr w:rsidR="009F05ED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:rsidR="009F05ED" w:rsidRDefault="009F05ED"/>
                        </w:tc>
                      </w:tr>
                    </w:tbl>
                    <w:p w:rsidR="009F05ED" w:rsidRPr="0060601D" w:rsidRDefault="009F05ED">
                      <w:pPr>
                        <w:pStyle w:val="ab"/>
                        <w:rPr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7E9C" w:rsidRPr="00F17E9C">
        <w:rPr>
          <w:b/>
          <w:noProof/>
          <w:color w:val="E76A1D"/>
          <w:lang w:val="ru-RU" w:eastAsia="ru-RU"/>
        </w:rPr>
        <w:t>Тележка</w:t>
      </w:r>
      <w:r w:rsidR="00F17E9C" w:rsidRPr="0017470F">
        <w:rPr>
          <w:b/>
          <w:noProof/>
          <w:lang w:val="ru-RU" w:eastAsia="ru-RU"/>
        </w:rPr>
        <w:t xml:space="preserve"> </w:t>
      </w:r>
      <w:r w:rsidR="00F17E9C" w:rsidRPr="0017470F">
        <w:rPr>
          <w:b/>
          <w:noProof/>
          <w:color w:val="E76A1D"/>
          <w:lang w:val="ru-RU" w:eastAsia="ru-RU"/>
        </w:rPr>
        <w:t xml:space="preserve">платформенная </w:t>
      </w:r>
      <w:r w:rsidR="00F17E9C">
        <w:rPr>
          <w:b/>
          <w:noProof/>
          <w:color w:val="E76A1D"/>
          <w:lang w:val="ru-RU" w:eastAsia="ru-RU"/>
        </w:rPr>
        <w:t>ТПЛ</w:t>
      </w:r>
    </w:p>
    <w:p w:rsidR="009F05ED" w:rsidRPr="00F17E9C" w:rsidRDefault="00687A02" w:rsidP="00F17E9C">
      <w:pPr>
        <w:spacing w:before="24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7696" behindDoc="0" locked="0" layoutInCell="1" allowOverlap="1" wp14:anchorId="0026417D" wp14:editId="56AB0D9C">
            <wp:simplePos x="0" y="0"/>
            <wp:positionH relativeFrom="column">
              <wp:posOffset>371352</wp:posOffset>
            </wp:positionH>
            <wp:positionV relativeFrom="paragraph">
              <wp:posOffset>4376841</wp:posOffset>
            </wp:positionV>
            <wp:extent cx="1543050" cy="1028700"/>
            <wp:effectExtent l="0" t="0" r="0" b="0"/>
            <wp:wrapNone/>
            <wp:docPr id="24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6672" behindDoc="0" locked="0" layoutInCell="1" allowOverlap="1" wp14:anchorId="4691D894" wp14:editId="5F980AF9">
            <wp:simplePos x="0" y="0"/>
            <wp:positionH relativeFrom="column">
              <wp:posOffset>371854</wp:posOffset>
            </wp:positionH>
            <wp:positionV relativeFrom="paragraph">
              <wp:posOffset>3069813</wp:posOffset>
            </wp:positionV>
            <wp:extent cx="1499870" cy="1000125"/>
            <wp:effectExtent l="0" t="0" r="5080" b="9525"/>
            <wp:wrapNone/>
            <wp:docPr id="23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987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1B8ADB9F" wp14:editId="7B35F229">
            <wp:simplePos x="0" y="0"/>
            <wp:positionH relativeFrom="column">
              <wp:posOffset>381000</wp:posOffset>
            </wp:positionH>
            <wp:positionV relativeFrom="paragraph">
              <wp:posOffset>1760435</wp:posOffset>
            </wp:positionV>
            <wp:extent cx="1471295" cy="981075"/>
            <wp:effectExtent l="0" t="0" r="0" b="9525"/>
            <wp:wrapNone/>
            <wp:docPr id="22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29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7E9C">
        <w:rPr>
          <w:i/>
          <w:lang w:val="ru-RU"/>
        </w:rPr>
        <w:t>П</w:t>
      </w:r>
      <w:r w:rsidR="0061586E" w:rsidRPr="0003654D">
        <w:rPr>
          <w:i/>
          <w:lang w:val="ru-RU"/>
        </w:rPr>
        <w:t>латформенные тележки с двумя ручками</w:t>
      </w:r>
      <w:r w:rsidR="0003654D">
        <w:rPr>
          <w:i/>
          <w:lang w:val="ru-RU"/>
        </w:rPr>
        <w:t>,</w:t>
      </w:r>
      <w:r w:rsidR="0017470F" w:rsidRPr="0003654D">
        <w:rPr>
          <w:i/>
          <w:lang w:val="ru-RU"/>
        </w:rPr>
        <w:t xml:space="preserve"> в продаже в комплектации:</w:t>
      </w:r>
      <w:r w:rsidR="0061586E" w:rsidRPr="0003654D">
        <w:rPr>
          <w:i/>
          <w:lang w:val="ru-RU"/>
        </w:rPr>
        <w:t xml:space="preserve"> платформа без колес</w:t>
      </w:r>
      <w:r w:rsidR="0003654D">
        <w:rPr>
          <w:i/>
          <w:lang w:val="ru-RU"/>
        </w:rPr>
        <w:t xml:space="preserve"> </w:t>
      </w:r>
      <w:r w:rsidR="0003654D" w:rsidRPr="0003654D">
        <w:rPr>
          <w:i/>
          <w:lang w:val="ru-RU"/>
        </w:rPr>
        <w:t>/</w:t>
      </w:r>
      <w:r w:rsidR="0003654D">
        <w:rPr>
          <w:i/>
          <w:lang w:val="ru-RU"/>
        </w:rPr>
        <w:t xml:space="preserve"> </w:t>
      </w:r>
      <w:r w:rsidR="0061586E" w:rsidRPr="0003654D">
        <w:rPr>
          <w:i/>
          <w:lang w:val="ru-RU"/>
        </w:rPr>
        <w:t>с колесами</w:t>
      </w:r>
      <w:r w:rsidR="0003654D">
        <w:rPr>
          <w:i/>
          <w:lang w:val="ru-RU"/>
        </w:rPr>
        <w:t>.</w:t>
      </w:r>
    </w:p>
    <w:tbl>
      <w:tblPr>
        <w:tblW w:w="6232" w:type="dxa"/>
        <w:tblLook w:val="04A0" w:firstRow="1" w:lastRow="0" w:firstColumn="1" w:lastColumn="0" w:noHBand="0" w:noVBand="1"/>
      </w:tblPr>
      <w:tblGrid>
        <w:gridCol w:w="1600"/>
        <w:gridCol w:w="1000"/>
        <w:gridCol w:w="1060"/>
        <w:gridCol w:w="1060"/>
        <w:gridCol w:w="1512"/>
      </w:tblGrid>
      <w:tr w:rsidR="0017470F" w:rsidRPr="0017470F" w:rsidTr="00683F36">
        <w:trPr>
          <w:trHeight w:val="570"/>
        </w:trPr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470F" w:rsidRPr="0017470F" w:rsidRDefault="0017470F" w:rsidP="0017470F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</w:pP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  <w:t>Платформа без колес</w:t>
            </w:r>
          </w:p>
        </w:tc>
        <w:tc>
          <w:tcPr>
            <w:tcW w:w="46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7470F" w:rsidRPr="0017470F" w:rsidRDefault="0017470F" w:rsidP="00F17E9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ru-RU" w:eastAsia="ru-RU"/>
                <w14:ligatures w14:val="none"/>
              </w:rPr>
            </w:pP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ru-RU" w:eastAsia="ru-RU"/>
                <w14:ligatures w14:val="none"/>
              </w:rPr>
              <w:t>Тележка платформенная с колесами диаметр</w:t>
            </w:r>
            <w:r w:rsidR="00F17E9C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ru-RU" w:eastAsia="ru-RU"/>
                <w14:ligatures w14:val="none"/>
              </w:rPr>
              <w:t>ом</w:t>
            </w: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ru-RU" w:eastAsia="ru-RU"/>
                <w14:ligatures w14:val="none"/>
              </w:rPr>
              <w:t>:</w:t>
            </w:r>
          </w:p>
        </w:tc>
      </w:tr>
      <w:tr w:rsidR="0017470F" w:rsidRPr="0017470F" w:rsidTr="00683F36">
        <w:trPr>
          <w:trHeight w:val="480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17470F" w:rsidRPr="0017470F" w:rsidRDefault="0017470F" w:rsidP="0017470F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470F" w:rsidRPr="0017470F" w:rsidRDefault="0017470F" w:rsidP="0017470F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</w:pP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  <w:t xml:space="preserve">125 мм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470F" w:rsidRPr="0017470F" w:rsidRDefault="0017470F" w:rsidP="0017470F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</w:pP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  <w:t xml:space="preserve"> 160 мм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470F" w:rsidRPr="0017470F" w:rsidRDefault="0017470F" w:rsidP="0017470F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</w:pP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  <w:t xml:space="preserve">200 мм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17470F" w:rsidRPr="0017470F" w:rsidRDefault="0017470F" w:rsidP="0017470F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</w:pP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  <w:t xml:space="preserve">  250 мм </w:t>
            </w:r>
          </w:p>
        </w:tc>
      </w:tr>
      <w:tr w:rsidR="0017470F" w:rsidRPr="0017470F" w:rsidTr="00683F36">
        <w:trPr>
          <w:trHeight w:val="559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470F" w:rsidRPr="0017470F" w:rsidRDefault="0017470F" w:rsidP="0003654D">
            <w:pPr>
              <w:spacing w:after="0" w:line="240" w:lineRule="auto"/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="0003654D"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тележка</w:t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03654D"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с листом </w:t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500</w:t>
            </w:r>
            <w:r w:rsidR="0003654D"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="0003654D"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1000</w:t>
            </w:r>
            <w:r w:rsidR="003B024E"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proofErr w:type="gramStart"/>
            <w:r w:rsidR="003B024E"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мм</w:t>
            </w:r>
            <w:r w:rsidR="0003654D"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03654D"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br/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</w:t>
            </w:r>
            <w:proofErr w:type="gramEnd"/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5х10-1Р без бортов 1 ручка</w:t>
            </w:r>
          </w:p>
        </w:tc>
      </w:tr>
      <w:tr w:rsidR="0017470F" w:rsidRPr="0017470F" w:rsidTr="00683F36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4 700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6 190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6 570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7 840</w:t>
            </w:r>
          </w:p>
        </w:tc>
      </w:tr>
      <w:tr w:rsidR="0017470F" w:rsidRPr="0017470F" w:rsidTr="00683F36">
        <w:trPr>
          <w:trHeight w:val="388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470F" w:rsidRPr="0017470F" w:rsidRDefault="0003654D" w:rsidP="0003654D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sz w:val="24"/>
                <w:szCs w:val="24"/>
                <w:lang w:val="ru-RU" w:eastAsia="ru-RU"/>
                <w14:ligatures w14:val="none"/>
              </w:rPr>
            </w:pP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</w:t>
            </w:r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а </w:t>
            </w:r>
            <w:r w:rsidR="0017470F"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500</w:t>
            </w:r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800</w:t>
            </w:r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 5х8-1Р</w:t>
            </w:r>
          </w:p>
        </w:tc>
      </w:tr>
      <w:tr w:rsidR="0017470F" w:rsidRPr="0017470F" w:rsidTr="00683F36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4 400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5650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5 890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6 270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7 540</w:t>
            </w:r>
          </w:p>
        </w:tc>
      </w:tr>
      <w:tr w:rsidR="0017470F" w:rsidRPr="0017470F" w:rsidTr="00683F36">
        <w:trPr>
          <w:trHeight w:val="384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470F" w:rsidRPr="0017470F" w:rsidRDefault="0003654D" w:rsidP="0003654D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а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600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1000 ПЛ 6х10-1Р</w:t>
            </w:r>
          </w:p>
        </w:tc>
      </w:tr>
      <w:tr w:rsidR="0017470F" w:rsidRPr="0017470F" w:rsidTr="00683F36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5 000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6 490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6 870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8 140</w:t>
            </w:r>
          </w:p>
        </w:tc>
      </w:tr>
      <w:tr w:rsidR="0017470F" w:rsidRPr="0017470F" w:rsidTr="00683F36">
        <w:trPr>
          <w:trHeight w:val="394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470F" w:rsidRPr="0017470F" w:rsidRDefault="0003654D" w:rsidP="0003654D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а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600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1200 ПЛ 6х12-1Р</w:t>
            </w:r>
          </w:p>
        </w:tc>
      </w:tr>
      <w:tr w:rsidR="0017470F" w:rsidRPr="0017470F" w:rsidTr="00683F36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5 530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7 020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7 400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8 670</w:t>
            </w:r>
          </w:p>
        </w:tc>
      </w:tr>
      <w:tr w:rsidR="0017470F" w:rsidRPr="0017470F" w:rsidTr="00683F36">
        <w:trPr>
          <w:trHeight w:val="390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470F" w:rsidRPr="0017470F" w:rsidRDefault="0003654D" w:rsidP="0003654D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а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600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900 ПЛ 6х9-1Р</w:t>
            </w:r>
          </w:p>
        </w:tc>
      </w:tr>
      <w:tr w:rsidR="0017470F" w:rsidRPr="0017470F" w:rsidTr="00683F36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4 600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5850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6 090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6 470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7 740</w:t>
            </w:r>
          </w:p>
        </w:tc>
      </w:tr>
      <w:tr w:rsidR="0017470F" w:rsidRPr="0017470F" w:rsidTr="00683F36">
        <w:trPr>
          <w:trHeight w:val="386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470F" w:rsidRPr="0017470F" w:rsidRDefault="0003654D" w:rsidP="0003654D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а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700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1000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 7х10-1Р</w:t>
            </w:r>
          </w:p>
        </w:tc>
      </w:tr>
      <w:tr w:rsidR="0017470F" w:rsidRPr="0017470F" w:rsidTr="00683F36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5 683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7 173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7 553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8 823</w:t>
            </w:r>
          </w:p>
        </w:tc>
      </w:tr>
      <w:tr w:rsidR="0017470F" w:rsidRPr="0017470F" w:rsidTr="00683F36">
        <w:trPr>
          <w:trHeight w:val="396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470F" w:rsidRPr="0017470F" w:rsidRDefault="0003654D" w:rsidP="0003654D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а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700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1200 ПЛ 7х12-1Р</w:t>
            </w:r>
          </w:p>
        </w:tc>
      </w:tr>
      <w:tr w:rsidR="0017470F" w:rsidRPr="0017470F" w:rsidTr="00683F36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5 938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7 428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7 808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9 078</w:t>
            </w:r>
          </w:p>
        </w:tc>
      </w:tr>
      <w:tr w:rsidR="0017470F" w:rsidRPr="0017470F" w:rsidTr="00683F36">
        <w:trPr>
          <w:trHeight w:val="378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470F" w:rsidRPr="0017470F" w:rsidRDefault="0003654D" w:rsidP="0003654D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а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800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1200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ПЛ 8х12-1Р</w:t>
            </w:r>
          </w:p>
        </w:tc>
      </w:tr>
      <w:tr w:rsidR="0017470F" w:rsidRPr="0017470F" w:rsidTr="00683F36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6 346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7 836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8 216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9 486</w:t>
            </w:r>
          </w:p>
        </w:tc>
      </w:tr>
      <w:tr w:rsidR="0017470F" w:rsidRPr="0017470F" w:rsidTr="00683F36">
        <w:trPr>
          <w:trHeight w:val="401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470F" w:rsidRPr="0017470F" w:rsidRDefault="0003654D" w:rsidP="0003654D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а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800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1400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 8х14-1Р</w:t>
            </w:r>
          </w:p>
        </w:tc>
      </w:tr>
      <w:tr w:rsidR="0017470F" w:rsidRPr="0017470F" w:rsidTr="00683F36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7 468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8 958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9 338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10 608</w:t>
            </w:r>
          </w:p>
        </w:tc>
      </w:tr>
      <w:tr w:rsidR="0017470F" w:rsidRPr="0017470F" w:rsidTr="00683F36">
        <w:trPr>
          <w:trHeight w:val="384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17470F" w:rsidRPr="0017470F" w:rsidRDefault="0003654D" w:rsidP="0003654D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а</w:t>
            </w:r>
            <w:r w:rsidR="0017470F"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900х1800 ПЛ 9х18-1Р</w:t>
            </w:r>
          </w:p>
        </w:tc>
      </w:tr>
      <w:tr w:rsidR="0017470F" w:rsidRPr="0017470F" w:rsidTr="00683F36">
        <w:trPr>
          <w:trHeight w:val="30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7 876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9 366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9 746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7470F" w:rsidRPr="0017470F" w:rsidRDefault="0017470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11 016</w:t>
            </w:r>
          </w:p>
        </w:tc>
      </w:tr>
    </w:tbl>
    <w:p w:rsidR="009F05ED" w:rsidRPr="005E58C4" w:rsidRDefault="00166EED">
      <w:pPr>
        <w:pStyle w:val="ac"/>
        <w:rPr>
          <w:lang w:val="ru-RU"/>
        </w:rPr>
      </w:pPr>
      <w:r>
        <w:rPr>
          <w:lang w:val="ru-RU"/>
        </w:rPr>
        <w:t xml:space="preserve">Звоните! </w:t>
      </w:r>
    </w:p>
    <w:p w:rsidR="00F17E9C" w:rsidRDefault="00F17E9C" w:rsidP="00B23227">
      <w:pPr>
        <w:spacing w:before="120"/>
        <w:rPr>
          <w:i/>
          <w:lang w:val="ru-RU"/>
        </w:rPr>
      </w:pPr>
      <w:r>
        <w:rPr>
          <w:noProof/>
          <w:lang w:val="ru-RU"/>
        </w:rPr>
        <w:br w:type="page"/>
      </w:r>
      <w:r w:rsidRPr="00C72C6D">
        <w:rPr>
          <w:b/>
          <w:lang w:val="ru-RU"/>
        </w:rPr>
        <w:lastRenderedPageBreak/>
        <w:t xml:space="preserve">Цены </w:t>
      </w:r>
      <w:r w:rsidR="00683F36">
        <w:rPr>
          <w:b/>
          <w:lang w:val="ru-RU"/>
        </w:rPr>
        <w:t>на платформенные тележки с бортами —</w:t>
      </w:r>
      <w:r w:rsidRPr="00C72C6D">
        <w:rPr>
          <w:b/>
          <w:lang w:val="ru-RU"/>
        </w:rPr>
        <w:t xml:space="preserve"> со скидками,</w:t>
      </w:r>
      <w:r>
        <w:rPr>
          <w:b/>
          <w:lang w:val="ru-RU"/>
        </w:rPr>
        <w:t xml:space="preserve"> </w:t>
      </w:r>
      <w:r w:rsidRPr="00C72C6D">
        <w:rPr>
          <w:b/>
          <w:lang w:val="ru-RU"/>
        </w:rPr>
        <w:t>по акции с 14.10.2022 по 30.11.2022.</w:t>
      </w:r>
    </w:p>
    <w:p w:rsidR="00F17E9C" w:rsidRDefault="00700B2E" w:rsidP="00F17E9C">
      <w:pPr>
        <w:spacing w:before="240"/>
        <w:rPr>
          <w:i/>
          <w:lang w:val="ru-RU"/>
        </w:rPr>
      </w:pPr>
      <w:r w:rsidRPr="0003654D">
        <w:rPr>
          <w:i/>
          <w:lang w:val="ru-RU"/>
        </w:rPr>
        <mc:AlternateContent>
          <mc:Choice Requires="wps">
            <w:drawing>
              <wp:anchor distT="182880" distB="182880" distL="274320" distR="274320" simplePos="0" relativeHeight="251670528" behindDoc="0" locked="0" layoutInCell="1" allowOverlap="0" wp14:anchorId="6F285F2C" wp14:editId="7AD80BD3">
                <wp:simplePos x="0" y="0"/>
                <wp:positionH relativeFrom="margin">
                  <wp:align>left</wp:align>
                </wp:positionH>
                <wp:positionV relativeFrom="paragraph">
                  <wp:posOffset>32385</wp:posOffset>
                </wp:positionV>
                <wp:extent cx="2267585" cy="5640705"/>
                <wp:effectExtent l="0" t="0" r="0" b="0"/>
                <wp:wrapSquare wrapText="bothSides"/>
                <wp:docPr id="16" name="Надпись 16" descr="Боковое поле для текста и фотографии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5640705"/>
                        </a:xfrm>
                        <a:prstGeom prst="rect">
                          <a:avLst/>
                        </a:prstGeom>
                        <a:solidFill>
                          <a:srgbClr val="F6DCA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able containing a text sidebar and photo."/>
                            </w:tblPr>
                            <w:tblGrid>
                              <w:gridCol w:w="3518"/>
                            </w:tblGrid>
                            <w:tr w:rsidR="00F17E9C" w:rsidRPr="00166EED" w:rsidTr="0061586E">
                              <w:trPr>
                                <w:trHeight w:hRule="exact" w:val="4116"/>
                              </w:trPr>
                              <w:tc>
                                <w:tcPr>
                                  <w:tcW w:w="3518" w:type="dxa"/>
                                  <w:shd w:val="clear" w:color="auto" w:fill="F6DCA8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:rsidR="00F17E9C" w:rsidRPr="00166EED" w:rsidRDefault="00F17E9C" w:rsidP="00166EED">
                                  <w:pPr>
                                    <w:pStyle w:val="aa"/>
                                    <w:ind w:left="170"/>
                                    <w:rPr>
                                      <w:color w:val="F1E499"/>
                                      <w:lang w:val="ru-RU"/>
                                    </w:rPr>
                                  </w:pPr>
                                  <w:r w:rsidRPr="00166EED">
                                    <w:rPr>
                                      <w:color w:val="F1E499"/>
                                      <w:lang w:val="ru-RU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noProof/>
                                      <w:lang w:val="ru-RU" w:eastAsia="ru-RU"/>
                                    </w:rPr>
                                    <w:drawing>
                                      <wp:inline distT="0" distB="0" distL="0" distR="0">
                                        <wp:extent cx="1823357" cy="1276350"/>
                                        <wp:effectExtent l="0" t="0" r="0" b="0"/>
                                        <wp:docPr id="25" name="Рисунок 25" descr="платформенная тележка с бортами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 descr="платформенная тележка с бортами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831603" cy="12821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17E9C" w:rsidRPr="00166EE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:rsidR="00F17E9C" w:rsidRPr="005E58C4" w:rsidRDefault="00F17E9C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F17E9C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:rsidR="00F17E9C" w:rsidRDefault="00F17E9C"/>
                              </w:tc>
                            </w:tr>
                          </w:tbl>
                          <w:p w:rsidR="00F17E9C" w:rsidRPr="0060601D" w:rsidRDefault="00F17E9C" w:rsidP="00F17E9C">
                            <w:pPr>
                              <w:pStyle w:val="ab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85F2C" id="Надпись 16" o:spid="_x0000_s1029" type="#_x0000_t202" alt="Боковое поле для текста и фотографии." style="position:absolute;margin-left:0;margin-top:2.55pt;width:178.55pt;height:444.15pt;z-index:251670528;visibility:visible;mso-wrap-style:square;mso-width-percent:0;mso-height-percent:0;mso-wrap-distance-left:21.6pt;mso-wrap-distance-top:14.4pt;mso-wrap-distance-right:21.6pt;mso-wrap-distance-bottom:14.4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" o:allowoverlap="f" fillcolor="#f6dca8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able containing a text sidebar and photo."/>
                      </w:tblPr>
                      <w:tblGrid>
                        <w:gridCol w:w="3518"/>
                      </w:tblGrid>
                      <w:tr w:rsidR="00F17E9C" w:rsidRPr="00166EED" w:rsidTr="0061586E">
                        <w:trPr>
                          <w:trHeight w:hRule="exact" w:val="4116"/>
                        </w:trPr>
                        <w:tc>
                          <w:tcPr>
                            <w:tcW w:w="3518" w:type="dxa"/>
                            <w:shd w:val="clear" w:color="auto" w:fill="F6DCA8"/>
                            <w:tcMar>
                              <w:top w:w="288" w:type="dxa"/>
                              <w:bottom w:w="288" w:type="dxa"/>
                            </w:tcMar>
                          </w:tcPr>
                          <w:p w:rsidR="00F17E9C" w:rsidRPr="00166EED" w:rsidRDefault="00F17E9C" w:rsidP="00166EED">
                            <w:pPr>
                              <w:pStyle w:val="aa"/>
                              <w:ind w:left="170"/>
                              <w:rPr>
                                <w:color w:val="F1E499"/>
                                <w:lang w:val="ru-RU"/>
                              </w:rPr>
                            </w:pPr>
                            <w:r w:rsidRPr="00166EED">
                              <w:rPr>
                                <w:color w:val="F1E499"/>
                                <w:lang w:val="ru-RU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1823357" cy="1276350"/>
                                  <wp:effectExtent l="0" t="0" r="0" b="0"/>
                                  <wp:docPr id="25" name="Рисунок 25" descr="платформенная тележка с бортам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платформенная тележка с бортам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1603" cy="12821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17E9C" w:rsidRPr="00166EED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:rsidR="00F17E9C" w:rsidRPr="005E58C4" w:rsidRDefault="00F17E9C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  <w:tr w:rsidR="00F17E9C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:rsidR="00F17E9C" w:rsidRDefault="00F17E9C"/>
                        </w:tc>
                      </w:tr>
                    </w:tbl>
                    <w:p w:rsidR="00F17E9C" w:rsidRPr="0060601D" w:rsidRDefault="00F17E9C" w:rsidP="00F17E9C">
                      <w:pPr>
                        <w:pStyle w:val="ab"/>
                        <w:rPr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17E9C" w:rsidRPr="00F17E9C">
        <w:rPr>
          <w:b/>
          <w:noProof/>
          <w:color w:val="E76A1D"/>
          <w:lang w:val="ru-RU" w:eastAsia="ru-RU"/>
        </w:rPr>
        <w:t>Тележка</w:t>
      </w:r>
      <w:r w:rsidR="00F17E9C" w:rsidRPr="0017470F">
        <w:rPr>
          <w:b/>
          <w:noProof/>
          <w:lang w:val="ru-RU" w:eastAsia="ru-RU"/>
        </w:rPr>
        <w:t xml:space="preserve"> </w:t>
      </w:r>
      <w:r w:rsidR="00F17E9C" w:rsidRPr="0017470F">
        <w:rPr>
          <w:b/>
          <w:noProof/>
          <w:color w:val="E76A1D"/>
          <w:lang w:val="ru-RU" w:eastAsia="ru-RU"/>
        </w:rPr>
        <w:t xml:space="preserve">платформенная </w:t>
      </w:r>
      <w:r w:rsidR="00F17E9C">
        <w:rPr>
          <w:b/>
          <w:noProof/>
          <w:color w:val="E76A1D"/>
          <w:lang w:val="ru-RU" w:eastAsia="ru-RU"/>
        </w:rPr>
        <w:t>с сетчатыми бортами</w:t>
      </w:r>
      <w:r w:rsidR="00F17E9C" w:rsidRPr="0003654D">
        <w:rPr>
          <w:i/>
          <w:lang w:val="ru-RU"/>
        </w:rPr>
        <w:t xml:space="preserve"> </w:t>
      </w:r>
      <w:r w:rsidR="00F17E9C">
        <w:rPr>
          <w:i/>
          <w:lang w:val="ru-RU"/>
        </w:rPr>
        <w:t xml:space="preserve"> </w:t>
      </w:r>
    </w:p>
    <w:p w:rsidR="00F17E9C" w:rsidRPr="0003654D" w:rsidRDefault="00687A02" w:rsidP="00B23227">
      <w:pPr>
        <w:spacing w:before="120" w:after="140"/>
        <w:rPr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349440</wp:posOffset>
            </wp:positionH>
            <wp:positionV relativeFrom="paragraph">
              <wp:posOffset>2636207</wp:posOffset>
            </wp:positionV>
            <wp:extent cx="1557020" cy="1038225"/>
            <wp:effectExtent l="0" t="0" r="5080" b="9525"/>
            <wp:wrapNone/>
            <wp:docPr id="31" name="Рисунок 31" descr="http://zbsi.ru/wp-content/uploads/2022/10/platforennaya-telezhka-s-bortami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zbsi.ru/wp-content/uploads/2022/10/platforennaya-telezhka-s-bortami1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 wp14:anchorId="42C02294" wp14:editId="5FFB7037">
            <wp:simplePos x="0" y="0"/>
            <wp:positionH relativeFrom="column">
              <wp:posOffset>375920</wp:posOffset>
            </wp:positionH>
            <wp:positionV relativeFrom="paragraph">
              <wp:posOffset>3940884</wp:posOffset>
            </wp:positionV>
            <wp:extent cx="1543050" cy="1028700"/>
            <wp:effectExtent l="0" t="0" r="0" b="0"/>
            <wp:wrapNone/>
            <wp:docPr id="194" name="Рисунок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3F36">
        <w:rPr>
          <w:noProof/>
          <w:lang w:val="ru-RU"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1367155</wp:posOffset>
            </wp:positionV>
            <wp:extent cx="1528445" cy="1018540"/>
            <wp:effectExtent l="0" t="0" r="0" b="0"/>
            <wp:wrapNone/>
            <wp:docPr id="30" name="Рисунок 30" descr="http://zbsi.ru/wp-content/uploads/2022/10/platforennaya-telezhka-s-bortami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zbsi.ru/wp-content/uploads/2022/10/platforennaya-telezhka-s-bortami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E9C" w:rsidRPr="0003654D">
        <w:rPr>
          <w:i/>
          <w:lang w:val="ru-RU"/>
        </w:rPr>
        <w:t xml:space="preserve">Платформенные тележки с </w:t>
      </w:r>
      <w:r w:rsidR="00F17E9C">
        <w:rPr>
          <w:i/>
          <w:lang w:val="ru-RU"/>
        </w:rPr>
        <w:t xml:space="preserve">раскрывающимися сетчатыми бортами, с </w:t>
      </w:r>
      <w:r w:rsidR="00F17E9C" w:rsidRPr="0003654D">
        <w:rPr>
          <w:i/>
          <w:lang w:val="ru-RU"/>
        </w:rPr>
        <w:t>двумя ручками</w:t>
      </w:r>
      <w:r w:rsidR="00F17E9C">
        <w:rPr>
          <w:i/>
          <w:lang w:val="ru-RU"/>
        </w:rPr>
        <w:t>,</w:t>
      </w:r>
      <w:r w:rsidR="00F17E9C">
        <w:rPr>
          <w:i/>
          <w:lang w:val="ru-RU"/>
        </w:rPr>
        <w:t xml:space="preserve"> складные, </w:t>
      </w:r>
      <w:r w:rsidR="00F17E9C" w:rsidRPr="0003654D">
        <w:rPr>
          <w:i/>
          <w:lang w:val="ru-RU"/>
        </w:rPr>
        <w:t>в продаже в комплектации: без колес</w:t>
      </w:r>
      <w:r w:rsidR="00F17E9C">
        <w:rPr>
          <w:i/>
          <w:lang w:val="ru-RU"/>
        </w:rPr>
        <w:t xml:space="preserve"> </w:t>
      </w:r>
      <w:r w:rsidR="00F17E9C" w:rsidRPr="0003654D">
        <w:rPr>
          <w:i/>
          <w:lang w:val="ru-RU"/>
        </w:rPr>
        <w:t>/</w:t>
      </w:r>
      <w:r w:rsidR="00F17E9C">
        <w:rPr>
          <w:i/>
          <w:lang w:val="ru-RU"/>
        </w:rPr>
        <w:t xml:space="preserve"> </w:t>
      </w:r>
      <w:r w:rsidR="00F17E9C" w:rsidRPr="0003654D">
        <w:rPr>
          <w:i/>
          <w:lang w:val="ru-RU"/>
        </w:rPr>
        <w:t>с колесами</w:t>
      </w:r>
      <w:r w:rsidR="00F17E9C">
        <w:rPr>
          <w:i/>
          <w:lang w:val="ru-RU"/>
        </w:rPr>
        <w:t>.</w:t>
      </w:r>
      <w:r w:rsidR="008D61AF" w:rsidRPr="008D61AF">
        <w:rPr>
          <w:noProof/>
          <w:lang w:val="ru-RU" w:eastAsia="ru-RU"/>
        </w:rPr>
        <w:t xml:space="preserve"> </w:t>
      </w:r>
    </w:p>
    <w:tbl>
      <w:tblPr>
        <w:tblW w:w="6232" w:type="dxa"/>
        <w:tblLook w:val="04A0" w:firstRow="1" w:lastRow="0" w:firstColumn="1" w:lastColumn="0" w:noHBand="0" w:noVBand="1"/>
      </w:tblPr>
      <w:tblGrid>
        <w:gridCol w:w="1600"/>
        <w:gridCol w:w="1000"/>
        <w:gridCol w:w="1060"/>
        <w:gridCol w:w="1060"/>
        <w:gridCol w:w="1512"/>
      </w:tblGrid>
      <w:tr w:rsidR="00F17E9C" w:rsidRPr="0017470F" w:rsidTr="00683F36">
        <w:trPr>
          <w:trHeight w:val="436"/>
        </w:trPr>
        <w:tc>
          <w:tcPr>
            <w:tcW w:w="1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E9C" w:rsidRPr="0017470F" w:rsidRDefault="00F17E9C" w:rsidP="0047011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</w:pP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  <w:t>Платформа без колес</w:t>
            </w:r>
          </w:p>
        </w:tc>
        <w:tc>
          <w:tcPr>
            <w:tcW w:w="46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17E9C" w:rsidRPr="0017470F" w:rsidRDefault="00F17E9C" w:rsidP="00F17E9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ru-RU" w:eastAsia="ru-RU"/>
                <w14:ligatures w14:val="none"/>
              </w:rPr>
            </w:pP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ru-RU" w:eastAsia="ru-RU"/>
                <w14:ligatures w14:val="none"/>
              </w:rPr>
              <w:t xml:space="preserve">Тележка платформенная с </w:t>
            </w:r>
            <w:proofErr w:type="gramStart"/>
            <w:r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ru-RU" w:eastAsia="ru-RU"/>
                <w14:ligatures w14:val="none"/>
              </w:rPr>
              <w:t xml:space="preserve">бортами,   </w:t>
            </w:r>
            <w:proofErr w:type="gramEnd"/>
            <w:r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ru-RU" w:eastAsia="ru-RU"/>
                <w14:ligatures w14:val="none"/>
              </w:rPr>
              <w:t xml:space="preserve">        с </w:t>
            </w: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ru-RU" w:eastAsia="ru-RU"/>
                <w14:ligatures w14:val="none"/>
              </w:rPr>
              <w:t>колесами</w:t>
            </w:r>
            <w:r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ru-RU" w:eastAsia="ru-RU"/>
                <w14:ligatures w14:val="none"/>
              </w:rPr>
              <w:t xml:space="preserve"> диаметр</w:t>
            </w:r>
            <w:r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ru-RU" w:eastAsia="ru-RU"/>
                <w14:ligatures w14:val="none"/>
              </w:rPr>
              <w:t>ом</w:t>
            </w: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000000"/>
                <w:kern w:val="0"/>
                <w:sz w:val="18"/>
                <w:szCs w:val="18"/>
                <w:lang w:val="ru-RU" w:eastAsia="ru-RU"/>
                <w14:ligatures w14:val="none"/>
              </w:rPr>
              <w:t>:</w:t>
            </w:r>
          </w:p>
        </w:tc>
      </w:tr>
      <w:tr w:rsidR="00F17E9C" w:rsidRPr="0017470F" w:rsidTr="00683F36">
        <w:trPr>
          <w:trHeight w:val="274"/>
        </w:trPr>
        <w:tc>
          <w:tcPr>
            <w:tcW w:w="1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17E9C" w:rsidRPr="0017470F" w:rsidRDefault="00F17E9C" w:rsidP="0047011C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E9C" w:rsidRPr="0017470F" w:rsidRDefault="00F17E9C" w:rsidP="0047011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</w:pP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  <w:t xml:space="preserve">125 мм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E9C" w:rsidRPr="0017470F" w:rsidRDefault="00F17E9C" w:rsidP="0047011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</w:pP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  <w:t xml:space="preserve"> 160 мм 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E9C" w:rsidRPr="0017470F" w:rsidRDefault="00F17E9C" w:rsidP="0047011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</w:pP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  <w:t xml:space="preserve">200 мм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17E9C" w:rsidRPr="0017470F" w:rsidRDefault="00F17E9C" w:rsidP="0047011C">
            <w:pPr>
              <w:spacing w:after="0" w:line="240" w:lineRule="auto"/>
              <w:jc w:val="center"/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</w:pPr>
            <w:r w:rsidRPr="0017470F">
              <w:rPr>
                <w:rFonts w:ascii="Georgia" w:eastAsia="Times New Roman" w:hAnsi="Georgia" w:cs="Times New Roman"/>
                <w:b/>
                <w:bCs/>
                <w:i/>
                <w:iCs/>
                <w:color w:val="auto"/>
                <w:kern w:val="0"/>
                <w:sz w:val="18"/>
                <w:szCs w:val="18"/>
                <w:lang w:val="ru-RU" w:eastAsia="ru-RU"/>
                <w14:ligatures w14:val="none"/>
              </w:rPr>
              <w:t xml:space="preserve">  250 мм </w:t>
            </w:r>
          </w:p>
        </w:tc>
      </w:tr>
      <w:tr w:rsidR="00F17E9C" w:rsidRPr="0017470F" w:rsidTr="00683F36">
        <w:trPr>
          <w:trHeight w:val="559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E9C" w:rsidRPr="0017470F" w:rsidRDefault="00F17E9C" w:rsidP="008D61AF">
            <w:pPr>
              <w:spacing w:after="0" w:line="240" w:lineRule="auto"/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тележка</w:t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с листом </w:t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500</w:t>
            </w:r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1000</w:t>
            </w:r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proofErr w:type="gramStart"/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мм </w:t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br/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</w:t>
            </w:r>
            <w:proofErr w:type="gramEnd"/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5х10-</w:t>
            </w:r>
            <w:r w:rsidR="008D61A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2</w:t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Р без бортов 1 ручка</w:t>
            </w:r>
          </w:p>
        </w:tc>
      </w:tr>
      <w:tr w:rsidR="008D61AF" w:rsidRPr="0017470F" w:rsidTr="00683F36">
        <w:trPr>
          <w:trHeight w:val="36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7 715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9 205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9 585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10 855</w:t>
            </w:r>
          </w:p>
        </w:tc>
      </w:tr>
      <w:tr w:rsidR="00F17E9C" w:rsidRPr="0017470F" w:rsidTr="00683F36">
        <w:trPr>
          <w:trHeight w:val="388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E9C" w:rsidRPr="0017470F" w:rsidRDefault="00F17E9C" w:rsidP="0047011C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sz w:val="24"/>
                <w:szCs w:val="24"/>
                <w:lang w:val="ru-RU" w:eastAsia="ru-RU"/>
                <w14:ligatures w14:val="none"/>
              </w:rPr>
            </w:pP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енная тележка </w:t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500</w:t>
            </w:r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800</w:t>
            </w:r>
            <w:r w:rsidRPr="00F17E9C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eastAsia="Times New Roman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 5х8-1Р</w:t>
            </w:r>
          </w:p>
        </w:tc>
      </w:tr>
      <w:tr w:rsidR="008D61AF" w:rsidRPr="0017470F" w:rsidTr="00683F36">
        <w:trPr>
          <w:trHeight w:val="354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7 400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8 890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9 270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10 540</w:t>
            </w:r>
          </w:p>
        </w:tc>
      </w:tr>
      <w:tr w:rsidR="00F17E9C" w:rsidRPr="0017470F" w:rsidTr="00683F36">
        <w:trPr>
          <w:trHeight w:val="384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E9C" w:rsidRPr="0017470F" w:rsidRDefault="00F17E9C" w:rsidP="0047011C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тележка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600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1000 ПЛ 6х10-1Р</w:t>
            </w:r>
          </w:p>
        </w:tc>
      </w:tr>
      <w:tr w:rsidR="008D61AF" w:rsidRPr="0017470F" w:rsidTr="00683F36">
        <w:trPr>
          <w:trHeight w:val="308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8 225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9 715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10 095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11 365</w:t>
            </w:r>
          </w:p>
        </w:tc>
      </w:tr>
      <w:tr w:rsidR="00F17E9C" w:rsidRPr="0017470F" w:rsidTr="00683F36">
        <w:trPr>
          <w:trHeight w:val="394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E9C" w:rsidRPr="0017470F" w:rsidRDefault="00F17E9C" w:rsidP="0047011C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тележка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600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1200 ПЛ 6х12-1Р</w:t>
            </w:r>
          </w:p>
        </w:tc>
      </w:tr>
      <w:tr w:rsidR="008D61AF" w:rsidRPr="0017470F" w:rsidTr="00683F36">
        <w:trPr>
          <w:trHeight w:val="290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8 429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9 919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10 299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11 569</w:t>
            </w:r>
          </w:p>
        </w:tc>
      </w:tr>
      <w:tr w:rsidR="00F17E9C" w:rsidRPr="0017470F" w:rsidTr="00683F36">
        <w:trPr>
          <w:trHeight w:val="390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E9C" w:rsidRPr="0017470F" w:rsidRDefault="00F17E9C" w:rsidP="0047011C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тележка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600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900 ПЛ 6х9-1Р</w:t>
            </w:r>
          </w:p>
        </w:tc>
      </w:tr>
      <w:tr w:rsidR="008D61AF" w:rsidRPr="0017470F" w:rsidTr="00683F36">
        <w:trPr>
          <w:trHeight w:val="314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7 919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9 409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9 789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11 059</w:t>
            </w:r>
          </w:p>
        </w:tc>
      </w:tr>
      <w:tr w:rsidR="00F17E9C" w:rsidRPr="0017470F" w:rsidTr="00683F36">
        <w:trPr>
          <w:trHeight w:val="386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E9C" w:rsidRPr="0017470F" w:rsidRDefault="00F17E9C" w:rsidP="0047011C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тележка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700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1000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 7х10-1Р</w:t>
            </w:r>
          </w:p>
        </w:tc>
      </w:tr>
      <w:tr w:rsidR="008D61AF" w:rsidRPr="0017470F" w:rsidTr="00683F36">
        <w:trPr>
          <w:trHeight w:val="296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8 197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9 687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10 067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11 337</w:t>
            </w:r>
          </w:p>
        </w:tc>
      </w:tr>
      <w:tr w:rsidR="00F17E9C" w:rsidRPr="0017470F" w:rsidTr="00683F36">
        <w:trPr>
          <w:trHeight w:val="396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E9C" w:rsidRPr="0017470F" w:rsidRDefault="00F17E9C" w:rsidP="0047011C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енная тележка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700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1200 ПЛ 7х12-1Р</w:t>
            </w:r>
          </w:p>
        </w:tc>
      </w:tr>
      <w:tr w:rsidR="008D61AF" w:rsidRPr="0017470F" w:rsidTr="00683F36">
        <w:trPr>
          <w:trHeight w:val="292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8D61AF" w:rsidRPr="008D61AF" w:rsidRDefault="008D61AF" w:rsidP="008D61A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8 531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8D61A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8D61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10 021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8D61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10 401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D61AF" w:rsidRPr="008D61AF" w:rsidRDefault="008D61AF" w:rsidP="008D61AF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8D61AF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11 671</w:t>
            </w:r>
          </w:p>
        </w:tc>
      </w:tr>
      <w:tr w:rsidR="00F17E9C" w:rsidRPr="0017470F" w:rsidTr="00683F36">
        <w:trPr>
          <w:trHeight w:val="378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E9C" w:rsidRPr="0017470F" w:rsidRDefault="00F17E9C" w:rsidP="0047011C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енная тележка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800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1200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ПЛ 8х12-1Р</w:t>
            </w:r>
          </w:p>
        </w:tc>
      </w:tr>
      <w:tr w:rsidR="00700B2E" w:rsidRPr="0017470F" w:rsidTr="00683F36">
        <w:trPr>
          <w:trHeight w:val="302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0B2E" w:rsidRPr="00700B2E" w:rsidRDefault="00700B2E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700B2E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9 551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B2E" w:rsidRPr="00700B2E" w:rsidRDefault="00700B2E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B2E" w:rsidRPr="00700B2E" w:rsidRDefault="00700B2E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700B2E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11 041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B2E" w:rsidRPr="00700B2E" w:rsidRDefault="00700B2E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700B2E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11 421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B2E" w:rsidRPr="00700B2E" w:rsidRDefault="00700B2E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700B2E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12 691</w:t>
            </w:r>
          </w:p>
        </w:tc>
      </w:tr>
      <w:tr w:rsidR="00F17E9C" w:rsidRPr="0017470F" w:rsidTr="00683F36">
        <w:trPr>
          <w:trHeight w:val="401"/>
        </w:trPr>
        <w:tc>
          <w:tcPr>
            <w:tcW w:w="62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17E9C" w:rsidRPr="0017470F" w:rsidRDefault="00F17E9C" w:rsidP="0047011C">
            <w:pPr>
              <w:spacing w:after="0" w:line="240" w:lineRule="auto"/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</w:pP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Платформ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енная тележка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800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х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1400</w:t>
            </w:r>
            <w:r w:rsidRPr="00F17E9C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 xml:space="preserve"> </w:t>
            </w:r>
            <w:r w:rsidRPr="0017470F">
              <w:rPr>
                <w:rFonts w:ascii="Calibri" w:eastAsia="Times New Roman" w:hAnsi="Calibri" w:cs="Times New Roman"/>
                <w:bCs/>
                <w:i/>
                <w:iCs/>
                <w:color w:val="auto"/>
                <w:kern w:val="0"/>
                <w:lang w:val="ru-RU" w:eastAsia="ru-RU"/>
                <w14:ligatures w14:val="none"/>
              </w:rPr>
              <w:t>ПЛ 8х14-1Р</w:t>
            </w:r>
          </w:p>
        </w:tc>
      </w:tr>
      <w:tr w:rsidR="00700B2E" w:rsidRPr="0017470F" w:rsidTr="00683F36">
        <w:trPr>
          <w:trHeight w:val="299"/>
        </w:trPr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700B2E" w:rsidRPr="00700B2E" w:rsidRDefault="00700B2E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700B2E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11 300</w:t>
            </w:r>
          </w:p>
        </w:tc>
        <w:tc>
          <w:tcPr>
            <w:tcW w:w="1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B2E" w:rsidRPr="00700B2E" w:rsidRDefault="00700B2E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B2E" w:rsidRPr="00700B2E" w:rsidRDefault="00700B2E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700B2E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12 790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B2E" w:rsidRPr="00700B2E" w:rsidRDefault="00700B2E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700B2E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13 170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00B2E" w:rsidRPr="00700B2E" w:rsidRDefault="00700B2E" w:rsidP="00700B2E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</w:pPr>
            <w:r w:rsidRPr="00700B2E">
              <w:rPr>
                <w:rFonts w:ascii="Calibri" w:eastAsia="Times New Roman" w:hAnsi="Calibri" w:cs="Times New Roman"/>
                <w:b/>
                <w:bCs/>
                <w:color w:val="auto"/>
                <w:kern w:val="0"/>
                <w:sz w:val="22"/>
                <w:szCs w:val="22"/>
                <w:lang w:val="ru-RU" w:eastAsia="ru-RU"/>
                <w14:ligatures w14:val="none"/>
              </w:rPr>
              <w:t>14 440</w:t>
            </w:r>
          </w:p>
        </w:tc>
      </w:tr>
    </w:tbl>
    <w:p w:rsidR="00B35C05" w:rsidRDefault="00B40E9F" w:rsidP="00B23227">
      <w:pPr>
        <w:spacing w:before="300"/>
        <w:rPr>
          <w:i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349885</wp:posOffset>
            </wp:positionH>
            <wp:positionV relativeFrom="paragraph">
              <wp:posOffset>320230</wp:posOffset>
            </wp:positionV>
            <wp:extent cx="1422400" cy="1341755"/>
            <wp:effectExtent l="0" t="0" r="6350" b="0"/>
            <wp:wrapNone/>
            <wp:docPr id="203" name="Рисунок 203" descr="Тележка дворника неповоротн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Тележка дворника неповоротная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240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3227" w:rsidRPr="0003654D">
        <w:rPr>
          <w:i/>
          <w:lang w:val="ru-RU"/>
        </w:rPr>
        <mc:AlternateContent>
          <mc:Choice Requires="wps">
            <w:drawing>
              <wp:anchor distT="182880" distB="182880" distL="274320" distR="274320" simplePos="0" relativeHeight="251685888" behindDoc="0" locked="0" layoutInCell="1" allowOverlap="0" wp14:anchorId="121A5371" wp14:editId="16FFDA50">
                <wp:simplePos x="0" y="0"/>
                <wp:positionH relativeFrom="margin">
                  <wp:align>left</wp:align>
                </wp:positionH>
                <wp:positionV relativeFrom="paragraph">
                  <wp:posOffset>202243</wp:posOffset>
                </wp:positionV>
                <wp:extent cx="2267585" cy="2944495"/>
                <wp:effectExtent l="0" t="0" r="0" b="8255"/>
                <wp:wrapSquare wrapText="bothSides"/>
                <wp:docPr id="195" name="Надпись 195" descr="Боковое поле для текста и фотографии.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7585" cy="2944495"/>
                        </a:xfrm>
                        <a:prstGeom prst="rect">
                          <a:avLst/>
                        </a:prstGeom>
                        <a:solidFill>
                          <a:srgbClr val="F6DCA8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Table containing a text sidebar and photo."/>
                            </w:tblPr>
                            <w:tblGrid>
                              <w:gridCol w:w="3518"/>
                            </w:tblGrid>
                            <w:tr w:rsidR="00B35C05" w:rsidRPr="00166EED" w:rsidTr="0061586E">
                              <w:trPr>
                                <w:trHeight w:hRule="exact" w:val="4116"/>
                              </w:trPr>
                              <w:tc>
                                <w:tcPr>
                                  <w:tcW w:w="3518" w:type="dxa"/>
                                  <w:shd w:val="clear" w:color="auto" w:fill="F6DCA8"/>
                                  <w:tcMar>
                                    <w:top w:w="288" w:type="dxa"/>
                                    <w:bottom w:w="288" w:type="dxa"/>
                                  </w:tcMar>
                                </w:tcPr>
                                <w:p w:rsidR="00B35C05" w:rsidRPr="00166EED" w:rsidRDefault="00B35C05" w:rsidP="00166EED">
                                  <w:pPr>
                                    <w:pStyle w:val="aa"/>
                                    <w:ind w:left="170"/>
                                    <w:rPr>
                                      <w:color w:val="F1E499"/>
                                      <w:lang w:val="ru-RU"/>
                                    </w:rPr>
                                  </w:pPr>
                                  <w:r w:rsidRPr="00166EED">
                                    <w:rPr>
                                      <w:color w:val="F1E499"/>
                                      <w:lang w:val="ru-RU"/>
                                    </w:rPr>
                                    <w:t xml:space="preserve">   </w:t>
                                  </w:r>
                                </w:p>
                              </w:tc>
                            </w:tr>
                            <w:tr w:rsidR="00B35C05" w:rsidRPr="00166EED">
                              <w:trPr>
                                <w:trHeight w:hRule="exact" w:val="288"/>
                              </w:trPr>
                              <w:tc>
                                <w:tcPr>
                                  <w:tcW w:w="3518" w:type="dxa"/>
                                </w:tcPr>
                                <w:p w:rsidR="00B35C05" w:rsidRPr="005E58C4" w:rsidRDefault="00B35C05">
                                  <w:pPr>
                                    <w:rPr>
                                      <w:lang w:val="ru-RU"/>
                                    </w:rPr>
                                  </w:pPr>
                                </w:p>
                              </w:tc>
                            </w:tr>
                            <w:tr w:rsidR="00B35C05">
                              <w:trPr>
                                <w:trHeight w:hRule="exact" w:val="3312"/>
                              </w:trPr>
                              <w:tc>
                                <w:tcPr>
                                  <w:tcW w:w="3518" w:type="dxa"/>
                                </w:tcPr>
                                <w:p w:rsidR="00B35C05" w:rsidRDefault="00B35C05"/>
                              </w:tc>
                            </w:tr>
                          </w:tbl>
                          <w:p w:rsidR="00B35C05" w:rsidRPr="0060601D" w:rsidRDefault="00B35C05" w:rsidP="00B35C05">
                            <w:pPr>
                              <w:pStyle w:val="ab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A5371" id="Надпись 195" o:spid="_x0000_s1030" type="#_x0000_t202" alt="Боковое поле для текста и фотографии." style="position:absolute;margin-left:0;margin-top:15.9pt;width:178.55pt;height:231.85pt;z-index:251685888;visibility:visible;mso-wrap-style:square;mso-width-percent:0;mso-height-percent:0;mso-wrap-distance-left:21.6pt;mso-wrap-distance-top:14.4pt;mso-wrap-distance-right:21.6pt;mso-wrap-distance-bottom:14.4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" o:allowoverlap="f" fillcolor="#f6dca8" stroked="f" strokeweight=".5pt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Table containing a text sidebar and photo."/>
                      </w:tblPr>
                      <w:tblGrid>
                        <w:gridCol w:w="3518"/>
                      </w:tblGrid>
                      <w:tr w:rsidR="00B35C05" w:rsidRPr="00166EED" w:rsidTr="0061586E">
                        <w:trPr>
                          <w:trHeight w:hRule="exact" w:val="4116"/>
                        </w:trPr>
                        <w:tc>
                          <w:tcPr>
                            <w:tcW w:w="3518" w:type="dxa"/>
                            <w:shd w:val="clear" w:color="auto" w:fill="F6DCA8"/>
                            <w:tcMar>
                              <w:top w:w="288" w:type="dxa"/>
                              <w:bottom w:w="288" w:type="dxa"/>
                            </w:tcMar>
                          </w:tcPr>
                          <w:p w:rsidR="00B35C05" w:rsidRPr="00166EED" w:rsidRDefault="00B35C05" w:rsidP="00166EED">
                            <w:pPr>
                              <w:pStyle w:val="aa"/>
                              <w:ind w:left="170"/>
                              <w:rPr>
                                <w:color w:val="F1E499"/>
                                <w:lang w:val="ru-RU"/>
                              </w:rPr>
                            </w:pPr>
                            <w:r w:rsidRPr="00166EED">
                              <w:rPr>
                                <w:color w:val="F1E499"/>
                                <w:lang w:val="ru-RU"/>
                              </w:rPr>
                              <w:t xml:space="preserve">   </w:t>
                            </w:r>
                          </w:p>
                        </w:tc>
                      </w:tr>
                      <w:tr w:rsidR="00B35C05" w:rsidRPr="00166EED">
                        <w:trPr>
                          <w:trHeight w:hRule="exact" w:val="288"/>
                        </w:trPr>
                        <w:tc>
                          <w:tcPr>
                            <w:tcW w:w="3518" w:type="dxa"/>
                          </w:tcPr>
                          <w:p w:rsidR="00B35C05" w:rsidRPr="005E58C4" w:rsidRDefault="00B35C05">
                            <w:pPr>
                              <w:rPr>
                                <w:lang w:val="ru-RU"/>
                              </w:rPr>
                            </w:pPr>
                          </w:p>
                        </w:tc>
                      </w:tr>
                      <w:tr w:rsidR="00B35C05">
                        <w:trPr>
                          <w:trHeight w:hRule="exact" w:val="3312"/>
                        </w:trPr>
                        <w:tc>
                          <w:tcPr>
                            <w:tcW w:w="3518" w:type="dxa"/>
                          </w:tcPr>
                          <w:p w:rsidR="00B35C05" w:rsidRDefault="00B35C05"/>
                        </w:tc>
                      </w:tr>
                    </w:tbl>
                    <w:p w:rsidR="00B35C05" w:rsidRPr="0060601D" w:rsidRDefault="00B35C05" w:rsidP="00B35C05">
                      <w:pPr>
                        <w:pStyle w:val="ab"/>
                        <w:rPr>
                          <w:lang w:val="ru-RU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35C05" w:rsidRPr="00F17E9C">
        <w:rPr>
          <w:b/>
          <w:noProof/>
          <w:color w:val="E76A1D"/>
          <w:lang w:val="ru-RU" w:eastAsia="ru-RU"/>
        </w:rPr>
        <w:t>Тележка</w:t>
      </w:r>
      <w:r w:rsidR="00B35C05" w:rsidRPr="0017470F">
        <w:rPr>
          <w:b/>
          <w:noProof/>
          <w:lang w:val="ru-RU" w:eastAsia="ru-RU"/>
        </w:rPr>
        <w:t xml:space="preserve"> </w:t>
      </w:r>
      <w:r w:rsidR="00B35C05">
        <w:rPr>
          <w:b/>
          <w:noProof/>
          <w:color w:val="E76A1D"/>
          <w:lang w:val="ru-RU" w:eastAsia="ru-RU"/>
        </w:rPr>
        <w:t xml:space="preserve">дворника с </w:t>
      </w:r>
      <w:r w:rsidR="00B35C05">
        <w:rPr>
          <w:b/>
          <w:noProof/>
          <w:color w:val="E76A1D"/>
          <w:lang w:val="ru-RU" w:eastAsia="ru-RU"/>
        </w:rPr>
        <w:t>бортами</w:t>
      </w:r>
      <w:r w:rsidR="00B35C05" w:rsidRPr="0003654D">
        <w:rPr>
          <w:i/>
          <w:lang w:val="ru-RU"/>
        </w:rPr>
        <w:t xml:space="preserve"> </w:t>
      </w:r>
      <w:r w:rsidR="00B35C05">
        <w:rPr>
          <w:i/>
          <w:lang w:val="ru-RU"/>
        </w:rPr>
        <w:t xml:space="preserve"> </w:t>
      </w:r>
      <w:bookmarkStart w:id="0" w:name="_GoBack"/>
      <w:bookmarkEnd w:id="0"/>
    </w:p>
    <w:p w:rsidR="00E93D21" w:rsidRDefault="00E93D21" w:rsidP="00B23227">
      <w:pPr>
        <w:spacing w:before="120" w:after="120"/>
        <w:rPr>
          <w:noProof/>
          <w:lang w:val="ru-RU" w:eastAsia="ru-RU"/>
        </w:rPr>
      </w:pPr>
      <w:r>
        <w:rPr>
          <w:i/>
          <w:lang w:val="ru-RU"/>
        </w:rPr>
        <w:t>Т</w:t>
      </w:r>
      <w:r w:rsidR="00B35C05" w:rsidRPr="0003654D">
        <w:rPr>
          <w:i/>
          <w:lang w:val="ru-RU"/>
        </w:rPr>
        <w:t xml:space="preserve">ележки </w:t>
      </w:r>
      <w:r>
        <w:rPr>
          <w:i/>
          <w:lang w:val="ru-RU"/>
        </w:rPr>
        <w:t xml:space="preserve">дворника с одной ручкой, </w:t>
      </w:r>
      <w:r w:rsidR="00683F36">
        <w:rPr>
          <w:i/>
          <w:lang w:val="ru-RU"/>
        </w:rPr>
        <w:t>с</w:t>
      </w:r>
      <w:r w:rsidR="00B23227">
        <w:rPr>
          <w:i/>
          <w:lang w:val="ru-RU"/>
        </w:rPr>
        <w:t xml:space="preserve"> поворотными</w:t>
      </w:r>
      <w:r w:rsidR="00683F36" w:rsidRPr="00683F36">
        <w:rPr>
          <w:i/>
          <w:lang w:val="ru-RU"/>
        </w:rPr>
        <w:t xml:space="preserve">/ </w:t>
      </w:r>
      <w:r>
        <w:rPr>
          <w:i/>
          <w:lang w:val="ru-RU"/>
        </w:rPr>
        <w:t>неповоротными колесами</w:t>
      </w:r>
      <w:r w:rsidR="00B23227" w:rsidRPr="00B23227">
        <w:rPr>
          <w:i/>
          <w:lang w:val="ru-RU"/>
        </w:rPr>
        <w:t xml:space="preserve"> </w:t>
      </w:r>
      <w:proofErr w:type="gramStart"/>
      <w:r w:rsidR="00B23227" w:rsidRPr="00B23227">
        <w:rPr>
          <w:i/>
          <w:lang w:val="ru-RU"/>
        </w:rPr>
        <w:t xml:space="preserve">— </w:t>
      </w:r>
      <w:r>
        <w:rPr>
          <w:i/>
          <w:lang w:val="ru-RU"/>
        </w:rPr>
        <w:t xml:space="preserve"> литыми</w:t>
      </w:r>
      <w:proofErr w:type="gramEnd"/>
      <w:r>
        <w:rPr>
          <w:i/>
          <w:lang w:val="ru-RU"/>
        </w:rPr>
        <w:t xml:space="preserve"> </w:t>
      </w:r>
      <w:r w:rsidR="00683F36" w:rsidRPr="00683F36">
        <w:rPr>
          <w:i/>
          <w:lang w:val="ru-RU"/>
        </w:rPr>
        <w:t xml:space="preserve">/ </w:t>
      </w:r>
      <w:proofErr w:type="spellStart"/>
      <w:r>
        <w:rPr>
          <w:i/>
          <w:lang w:val="ru-RU"/>
        </w:rPr>
        <w:t>пневмоколесами</w:t>
      </w:r>
      <w:proofErr w:type="spellEnd"/>
      <w:r w:rsidR="00B35C05">
        <w:rPr>
          <w:i/>
          <w:lang w:val="ru-RU"/>
        </w:rPr>
        <w:t>.</w:t>
      </w:r>
      <w:r w:rsidR="00B35C05" w:rsidRPr="008D61AF">
        <w:rPr>
          <w:noProof/>
          <w:lang w:val="ru-RU" w:eastAsia="ru-RU"/>
        </w:rPr>
        <w:t xml:space="preserve"> </w:t>
      </w:r>
      <w:r w:rsidR="00B23227">
        <w:rPr>
          <w:noProof/>
          <w:lang w:val="ru-RU" w:eastAsia="ru-RU"/>
        </w:rPr>
        <w:br/>
      </w:r>
      <w:r>
        <w:rPr>
          <w:noProof/>
          <w:lang w:val="ru-RU" w:eastAsia="ru-RU"/>
        </w:rPr>
        <w:t>По желанию, комплектуется корытом (ванной).</w:t>
      </w:r>
    </w:p>
    <w:p w:rsidR="00683F36" w:rsidRDefault="001137C6" w:rsidP="00B23227">
      <w:pPr>
        <w:spacing w:before="120" w:after="140"/>
        <w:rPr>
          <w:rFonts w:eastAsia="Times New Roman" w:cs="Times New Roman"/>
          <w:b/>
          <w:bCs/>
          <w:i/>
          <w:iCs/>
          <w:color w:val="auto"/>
          <w:kern w:val="0"/>
          <w:lang w:val="ru-RU" w:eastAsia="ru-RU"/>
          <w14:ligatures w14:val="none"/>
        </w:rPr>
      </w:pPr>
      <w:r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Т</w:t>
      </w:r>
      <w:r w:rsidRPr="00F17E9C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ележка</w:t>
      </w:r>
      <w:r w:rsidRPr="0017470F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</w:t>
      </w:r>
      <w:r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дворника </w:t>
      </w:r>
      <w:r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700</w:t>
      </w:r>
      <w:r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</w:t>
      </w:r>
      <w:r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х</w:t>
      </w:r>
      <w:r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</w:t>
      </w:r>
      <w:r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865</w:t>
      </w:r>
      <w:r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</w:t>
      </w:r>
      <w:r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х</w:t>
      </w:r>
      <w:r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</w:t>
      </w:r>
      <w:r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400</w:t>
      </w:r>
      <w:r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мм.</w:t>
      </w:r>
      <w:r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Без колес </w:t>
      </w:r>
      <w:r w:rsidR="00683F36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— </w:t>
      </w:r>
      <w:r w:rsidRPr="001137C6">
        <w:rPr>
          <w:rFonts w:eastAsia="Times New Roman" w:cs="Times New Roman"/>
          <w:b/>
          <w:bCs/>
          <w:i/>
          <w:iCs/>
          <w:color w:val="auto"/>
          <w:kern w:val="0"/>
          <w:lang w:val="ru-RU" w:eastAsia="ru-RU"/>
          <w14:ligatures w14:val="none"/>
        </w:rPr>
        <w:t>2366 рубля.</w:t>
      </w:r>
    </w:p>
    <w:p w:rsidR="00B23227" w:rsidRDefault="00B23227" w:rsidP="00B23227">
      <w:pPr>
        <w:spacing w:before="120" w:after="140"/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</w:pPr>
      <w:r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Цены на тележки дворника с колесами — по запросу.</w:t>
      </w:r>
    </w:p>
    <w:p w:rsidR="00B23227" w:rsidRDefault="00B40E9F" w:rsidP="00B23227">
      <w:pPr>
        <w:spacing w:before="120" w:after="140"/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302260</wp:posOffset>
            </wp:positionH>
            <wp:positionV relativeFrom="paragraph">
              <wp:posOffset>191325</wp:posOffset>
            </wp:positionV>
            <wp:extent cx="1673860" cy="1111250"/>
            <wp:effectExtent l="0" t="0" r="2540" b="0"/>
            <wp:wrapNone/>
            <wp:docPr id="201" name="Рисунок 201" descr="купить тележку двор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упить тележку дворник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11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137C6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Т</w:t>
      </w:r>
      <w:r w:rsidR="001137C6" w:rsidRPr="00F17E9C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ележка</w:t>
      </w:r>
      <w:r w:rsidR="001137C6" w:rsidRPr="0017470F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</w:t>
      </w:r>
      <w:r w:rsidR="001137C6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дворника </w:t>
      </w:r>
      <w:r w:rsidR="001137C6"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700</w:t>
      </w:r>
      <w:r w:rsidR="001137C6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</w:t>
      </w:r>
      <w:r w:rsidR="001137C6"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х</w:t>
      </w:r>
      <w:r w:rsidR="001137C6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</w:t>
      </w:r>
      <w:r w:rsidR="001137C6"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865</w:t>
      </w:r>
      <w:r w:rsidR="001137C6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</w:t>
      </w:r>
      <w:r w:rsidR="001137C6"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х</w:t>
      </w:r>
      <w:r w:rsidR="001137C6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</w:t>
      </w:r>
      <w:r w:rsidR="001137C6"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400</w:t>
      </w:r>
      <w:r w:rsidR="001137C6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мм</w:t>
      </w:r>
      <w:r w:rsidR="001137C6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, с литыми</w:t>
      </w:r>
      <w:r w:rsidR="001137C6"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колеса</w:t>
      </w:r>
      <w:r w:rsidR="001137C6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ми</w:t>
      </w:r>
      <w:r w:rsidR="001137C6"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</w:t>
      </w:r>
      <w:r w:rsidR="001137C6" w:rsidRPr="001137C6">
        <w:rPr>
          <w:rFonts w:eastAsia="Times New Roman" w:cs="Times New Roman"/>
          <w:b/>
          <w:bCs/>
          <w:i/>
          <w:iCs/>
          <w:color w:val="auto"/>
          <w:kern w:val="0"/>
          <w:lang w:val="ru-RU" w:eastAsia="ru-RU"/>
          <w14:ligatures w14:val="none"/>
        </w:rPr>
        <w:t>ø 200мм х 2 шт., ø 160 мм х 2 шт.</w:t>
      </w:r>
      <w:r w:rsidR="001137C6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</w:t>
      </w:r>
    </w:p>
    <w:p w:rsidR="00683F36" w:rsidRDefault="001137C6" w:rsidP="00B23227">
      <w:pPr>
        <w:spacing w:before="120" w:after="140"/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</w:pPr>
      <w:r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Тележка</w:t>
      </w:r>
      <w:r w:rsidRPr="0017470F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</w:t>
      </w:r>
      <w:r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дворника 700 х 865 х 400 мм</w:t>
      </w:r>
      <w:r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, с л</w:t>
      </w:r>
      <w:r w:rsidRPr="00E93D21">
        <w:rPr>
          <w:rFonts w:eastAsia="Times New Roman" w:cs="Times New Roman"/>
          <w:i/>
          <w:iCs/>
          <w:color w:val="auto"/>
          <w:kern w:val="0"/>
          <w:lang w:val="ru-RU" w:eastAsia="ru-RU"/>
          <w14:ligatures w14:val="none"/>
        </w:rPr>
        <w:t>иты</w:t>
      </w:r>
      <w:r>
        <w:rPr>
          <w:rFonts w:eastAsia="Times New Roman" w:cs="Times New Roman"/>
          <w:i/>
          <w:iCs/>
          <w:color w:val="auto"/>
          <w:kern w:val="0"/>
          <w:lang w:val="ru-RU" w:eastAsia="ru-RU"/>
          <w14:ligatures w14:val="none"/>
        </w:rPr>
        <w:t>ми</w:t>
      </w:r>
      <w:r w:rsidRPr="00E93D21">
        <w:rPr>
          <w:rFonts w:eastAsia="Times New Roman" w:cs="Times New Roman"/>
          <w:i/>
          <w:iCs/>
          <w:color w:val="auto"/>
          <w:kern w:val="0"/>
          <w:lang w:val="ru-RU" w:eastAsia="ru-RU"/>
          <w14:ligatures w14:val="none"/>
        </w:rPr>
        <w:t xml:space="preserve"> </w:t>
      </w:r>
      <w:proofErr w:type="gramStart"/>
      <w:r w:rsidRPr="00E93D21">
        <w:rPr>
          <w:rFonts w:eastAsia="Times New Roman" w:cs="Times New Roman"/>
          <w:i/>
          <w:iCs/>
          <w:color w:val="auto"/>
          <w:kern w:val="0"/>
          <w:lang w:val="ru-RU" w:eastAsia="ru-RU"/>
          <w14:ligatures w14:val="none"/>
        </w:rPr>
        <w:t>колеса</w:t>
      </w:r>
      <w:r>
        <w:rPr>
          <w:rFonts w:eastAsia="Times New Roman" w:cs="Times New Roman"/>
          <w:i/>
          <w:iCs/>
          <w:color w:val="auto"/>
          <w:kern w:val="0"/>
          <w:lang w:val="ru-RU" w:eastAsia="ru-RU"/>
          <w14:ligatures w14:val="none"/>
        </w:rPr>
        <w:t>ми</w:t>
      </w:r>
      <w:r w:rsidR="00683F36">
        <w:rPr>
          <w:rFonts w:eastAsia="Times New Roman" w:cs="Times New Roman"/>
          <w:i/>
          <w:iCs/>
          <w:color w:val="auto"/>
          <w:kern w:val="0"/>
          <w:lang w:val="ru-RU" w:eastAsia="ru-RU"/>
          <w14:ligatures w14:val="none"/>
        </w:rPr>
        <w:t xml:space="preserve"> </w:t>
      </w:r>
      <w:r w:rsidRPr="001137C6">
        <w:rPr>
          <w:rFonts w:eastAsia="Times New Roman" w:cs="Times New Roman"/>
          <w:b/>
          <w:i/>
          <w:iCs/>
          <w:color w:val="auto"/>
          <w:kern w:val="0"/>
          <w:lang w:val="ru-RU" w:eastAsia="ru-RU"/>
          <w14:ligatures w14:val="none"/>
        </w:rPr>
        <w:t xml:space="preserve"> ø</w:t>
      </w:r>
      <w:proofErr w:type="gramEnd"/>
      <w:r w:rsidRPr="001137C6">
        <w:rPr>
          <w:rFonts w:eastAsia="Times New Roman" w:cs="Times New Roman"/>
          <w:b/>
          <w:i/>
          <w:iCs/>
          <w:color w:val="auto"/>
          <w:kern w:val="0"/>
          <w:lang w:val="ru-RU" w:eastAsia="ru-RU"/>
          <w14:ligatures w14:val="none"/>
        </w:rPr>
        <w:t xml:space="preserve"> 250мм х 2 шт., ø 200 мм х 2 шт.</w:t>
      </w:r>
      <w:r w:rsidRPr="001137C6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</w:t>
      </w:r>
    </w:p>
    <w:p w:rsidR="00683F36" w:rsidRDefault="001137C6" w:rsidP="00B23227">
      <w:pPr>
        <w:spacing w:before="120" w:after="140"/>
        <w:rPr>
          <w:rFonts w:eastAsia="Times New Roman" w:cs="Times New Roman"/>
          <w:i/>
          <w:iCs/>
          <w:color w:val="auto"/>
          <w:kern w:val="0"/>
          <w:lang w:val="ru-RU" w:eastAsia="ru-RU"/>
          <w14:ligatures w14:val="none"/>
        </w:rPr>
      </w:pPr>
      <w:r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Тележка</w:t>
      </w:r>
      <w:r w:rsidRPr="0017470F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 </w:t>
      </w:r>
      <w:r w:rsidRPr="00E93D21"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дворника 700 х 865 х 400 мм</w:t>
      </w:r>
      <w:r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 xml:space="preserve">, с </w:t>
      </w:r>
      <w:proofErr w:type="spellStart"/>
      <w:r>
        <w:rPr>
          <w:rFonts w:eastAsia="Times New Roman" w:cs="Times New Roman"/>
          <w:bCs/>
          <w:i/>
          <w:iCs/>
          <w:color w:val="auto"/>
          <w:kern w:val="0"/>
          <w:lang w:val="ru-RU" w:eastAsia="ru-RU"/>
          <w14:ligatures w14:val="none"/>
        </w:rPr>
        <w:t>п</w:t>
      </w:r>
      <w:r w:rsidRPr="00E93D21">
        <w:rPr>
          <w:rFonts w:eastAsia="Times New Roman" w:cs="Times New Roman"/>
          <w:i/>
          <w:iCs/>
          <w:color w:val="auto"/>
          <w:kern w:val="0"/>
          <w:lang w:val="ru-RU" w:eastAsia="ru-RU"/>
          <w14:ligatures w14:val="none"/>
        </w:rPr>
        <w:t>невмоколеса</w:t>
      </w:r>
      <w:r>
        <w:rPr>
          <w:rFonts w:eastAsia="Times New Roman" w:cs="Times New Roman"/>
          <w:i/>
          <w:iCs/>
          <w:color w:val="auto"/>
          <w:kern w:val="0"/>
          <w:lang w:val="ru-RU" w:eastAsia="ru-RU"/>
          <w14:ligatures w14:val="none"/>
        </w:rPr>
        <w:t>ми</w:t>
      </w:r>
      <w:proofErr w:type="spellEnd"/>
      <w:r w:rsidR="00683F36">
        <w:rPr>
          <w:rFonts w:eastAsia="Times New Roman" w:cs="Times New Roman"/>
          <w:i/>
          <w:iCs/>
          <w:color w:val="auto"/>
          <w:kern w:val="0"/>
          <w:lang w:val="ru-RU" w:eastAsia="ru-RU"/>
          <w14:ligatures w14:val="none"/>
        </w:rPr>
        <w:t xml:space="preserve"> </w:t>
      </w:r>
      <w:r w:rsidRPr="001137C6">
        <w:rPr>
          <w:rFonts w:eastAsia="Times New Roman" w:cs="Times New Roman"/>
          <w:b/>
          <w:i/>
          <w:iCs/>
          <w:color w:val="auto"/>
          <w:kern w:val="0"/>
          <w:lang w:val="ru-RU" w:eastAsia="ru-RU"/>
          <w14:ligatures w14:val="none"/>
        </w:rPr>
        <w:t>ø 250мм х 2 шт. и литые ø 200 мм х 2 шт.</w:t>
      </w:r>
      <w:r>
        <w:rPr>
          <w:rFonts w:eastAsia="Times New Roman" w:cs="Times New Roman"/>
          <w:i/>
          <w:iCs/>
          <w:color w:val="auto"/>
          <w:kern w:val="0"/>
          <w:lang w:val="ru-RU" w:eastAsia="ru-RU"/>
          <w14:ligatures w14:val="none"/>
        </w:rPr>
        <w:t xml:space="preserve"> </w:t>
      </w:r>
    </w:p>
    <w:p w:rsidR="00683F36" w:rsidRPr="005E58C4" w:rsidRDefault="00683F36" w:rsidP="00683F36">
      <w:pPr>
        <w:pStyle w:val="ac"/>
        <w:rPr>
          <w:lang w:val="ru-RU"/>
        </w:rPr>
      </w:pPr>
      <w:r>
        <w:rPr>
          <w:lang w:val="ru-RU"/>
        </w:rPr>
        <w:t xml:space="preserve">Звоните! </w:t>
      </w:r>
    </w:p>
    <w:p w:rsidR="009F05ED" w:rsidRPr="005E58C4" w:rsidRDefault="004E0BF3" w:rsidP="00683F36">
      <w:pPr>
        <w:pBdr>
          <w:top w:val="single" w:sz="8" w:space="1" w:color="E76A1D"/>
        </w:pBdr>
        <w:rPr>
          <w:noProof/>
          <w:lang w:val="ru-RU"/>
        </w:rPr>
      </w:pPr>
      <w:r>
        <w:rPr>
          <w:i/>
        </w:rPr>
        <w:t>OOO</w:t>
      </w:r>
      <w:r w:rsidRPr="004E0BF3">
        <w:rPr>
          <w:i/>
          <w:lang w:val="ru-RU"/>
        </w:rPr>
        <w:t xml:space="preserve"> </w:t>
      </w:r>
      <w:r>
        <w:rPr>
          <w:i/>
          <w:lang w:val="ru-RU"/>
        </w:rPr>
        <w:t xml:space="preserve">«ЗБСИ». </w:t>
      </w:r>
      <w:r w:rsidRPr="004E0BF3">
        <w:rPr>
          <w:i/>
          <w:lang w:val="ru-RU"/>
        </w:rPr>
        <w:t>Завод бытовых и строительных изделий</w:t>
      </w:r>
      <w:r>
        <w:rPr>
          <w:i/>
          <w:lang w:val="ru-RU"/>
        </w:rPr>
        <w:t xml:space="preserve">. 2022. </w:t>
      </w:r>
      <w:hyperlink r:id="rId19" w:history="1">
        <w:r w:rsidR="001137C6" w:rsidRPr="0002334C">
          <w:rPr>
            <w:rStyle w:val="af5"/>
            <w:i/>
          </w:rPr>
          <w:t>www.zbsi.ru</w:t>
        </w:r>
      </w:hyperlink>
      <w:r w:rsidR="001137C6">
        <w:rPr>
          <w:i/>
          <w:lang w:val="ru-RU"/>
        </w:rPr>
        <w:t xml:space="preserve"> </w:t>
      </w:r>
      <w:hyperlink r:id="rId20" w:history="1">
        <w:r w:rsidR="001137C6" w:rsidRPr="00B90F11">
          <w:rPr>
            <w:rFonts w:eastAsia="Times New Roman" w:cs="Helvetica"/>
            <w:b/>
            <w:bCs/>
            <w:i/>
            <w:color w:val="E76A1D"/>
            <w:kern w:val="0"/>
            <w:sz w:val="24"/>
            <w:szCs w:val="24"/>
            <w:lang w:val="ru-RU" w:eastAsia="ru-RU"/>
            <w14:ligatures w14:val="none"/>
          </w:rPr>
          <w:t>+7 (495) 236-73-96 доб.1</w:t>
        </w:r>
      </w:hyperlink>
    </w:p>
    <w:sectPr w:rsidR="009F05ED" w:rsidRPr="005E58C4" w:rsidSect="007C4EA5">
      <w:pgSz w:w="11907" w:h="16839" w:code="9"/>
      <w:pgMar w:top="792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6EED"/>
    <w:rsid w:val="0003654D"/>
    <w:rsid w:val="001137C6"/>
    <w:rsid w:val="00166EED"/>
    <w:rsid w:val="0017470F"/>
    <w:rsid w:val="00293F2C"/>
    <w:rsid w:val="003B024E"/>
    <w:rsid w:val="004E0BF3"/>
    <w:rsid w:val="00576B93"/>
    <w:rsid w:val="005E58C4"/>
    <w:rsid w:val="0060601D"/>
    <w:rsid w:val="0061586E"/>
    <w:rsid w:val="00627D3D"/>
    <w:rsid w:val="00683F36"/>
    <w:rsid w:val="00687A02"/>
    <w:rsid w:val="006C734A"/>
    <w:rsid w:val="006F0599"/>
    <w:rsid w:val="00700B2E"/>
    <w:rsid w:val="007C4EA5"/>
    <w:rsid w:val="008D61AF"/>
    <w:rsid w:val="009F05ED"/>
    <w:rsid w:val="00B23227"/>
    <w:rsid w:val="00B35C05"/>
    <w:rsid w:val="00B40E9F"/>
    <w:rsid w:val="00B90F11"/>
    <w:rsid w:val="00C536AF"/>
    <w:rsid w:val="00C72C6D"/>
    <w:rsid w:val="00E42357"/>
    <w:rsid w:val="00E93D21"/>
    <w:rsid w:val="00EF43D9"/>
    <w:rsid w:val="00F17E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055CF6-9DF1-4E1C-8C66-004222B081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04040" w:themeColor="text1" w:themeTint="BF"/>
        <w:kern w:val="2"/>
        <w:lang w:val="en-US" w:eastAsia="ja-JP" w:bidi="ar-SA"/>
        <w14:ligatures w14:val="standard"/>
      </w:rPr>
    </w:rPrDefault>
    <w:pPrDefault>
      <w:pPr>
        <w:spacing w:after="20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 1"/>
    <w:basedOn w:val="a"/>
    <w:next w:val="a"/>
    <w:link w:val="1har"/>
    <w:uiPriority w:val="3"/>
    <w:qFormat/>
    <w:pPr>
      <w:keepNext/>
      <w:keepLines/>
      <w:spacing w:before="360" w:after="140"/>
      <w:outlineLvl w:val="0"/>
    </w:pPr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2">
    <w:name w:val="заголовок 2"/>
    <w:basedOn w:val="a"/>
    <w:next w:val="a"/>
    <w:link w:val="2har"/>
    <w:uiPriority w:val="3"/>
    <w:unhideWhenUsed/>
    <w:qFormat/>
    <w:pPr>
      <w:keepNext/>
      <w:keepLines/>
      <w:spacing w:before="200" w:after="120" w:line="240" w:lineRule="auto"/>
      <w:outlineLvl w:val="1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3">
    <w:name w:val="заголовок 3"/>
    <w:basedOn w:val="a"/>
    <w:next w:val="a"/>
    <w:link w:val="3har"/>
    <w:uiPriority w:val="3"/>
    <w:unhideWhenUsed/>
    <w:qFormat/>
    <w:pPr>
      <w:keepNext/>
      <w:keepLines/>
      <w:spacing w:before="120" w:after="0"/>
      <w:outlineLvl w:val="2"/>
    </w:pPr>
    <w:rPr>
      <w:b/>
      <w:bCs/>
    </w:rPr>
  </w:style>
  <w:style w:type="paragraph" w:customStyle="1" w:styleId="4">
    <w:name w:val="заголовок 4"/>
    <w:basedOn w:val="a"/>
    <w:next w:val="a"/>
    <w:link w:val="4har"/>
    <w:uiPriority w:val="3"/>
    <w:semiHidden/>
    <w:unhideWhenUsed/>
    <w:qFormat/>
    <w:pPr>
      <w:keepNext/>
      <w:keepLines/>
      <w:spacing w:before="160" w:after="0"/>
      <w:outlineLvl w:val="3"/>
    </w:pPr>
    <w:rPr>
      <w:rFonts w:asciiTheme="majorHAnsi" w:eastAsiaTheme="majorEastAsia" w:hAnsiTheme="majorHAnsi" w:cstheme="majorBidi"/>
    </w:rPr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styleId="a4">
    <w:name w:val="Title"/>
    <w:basedOn w:val="a"/>
    <w:link w:val="a5"/>
    <w:uiPriority w:val="1"/>
    <w:qFormat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kern w:val="28"/>
      <w:sz w:val="78"/>
    </w:rPr>
  </w:style>
  <w:style w:type="character" w:customStyle="1" w:styleId="a5">
    <w:name w:val="Название Знак"/>
    <w:basedOn w:val="a0"/>
    <w:link w:val="a4"/>
    <w:uiPriority w:val="1"/>
    <w:rPr>
      <w:rFonts w:asciiTheme="majorHAnsi" w:eastAsiaTheme="majorEastAsia" w:hAnsiTheme="majorHAnsi" w:cstheme="majorBidi"/>
      <w:b/>
      <w:bCs/>
      <w:caps/>
      <w:kern w:val="28"/>
      <w:sz w:val="78"/>
    </w:rPr>
  </w:style>
  <w:style w:type="paragraph" w:styleId="a6">
    <w:name w:val="Subtitle"/>
    <w:basedOn w:val="a"/>
    <w:next w:val="a"/>
    <w:link w:val="a7"/>
    <w:uiPriority w:val="2"/>
    <w:qFormat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sz w:val="24"/>
    </w:rPr>
  </w:style>
  <w:style w:type="character" w:customStyle="1" w:styleId="a7">
    <w:name w:val="Подзаголовок Знак"/>
    <w:basedOn w:val="a0"/>
    <w:link w:val="a6"/>
    <w:uiPriority w:val="2"/>
    <w:rPr>
      <w:rFonts w:asciiTheme="majorHAnsi" w:eastAsiaTheme="majorEastAsia" w:hAnsiTheme="majorHAnsi" w:cstheme="majorBidi"/>
      <w:color w:val="5A5A5A" w:themeColor="text1" w:themeTint="A5"/>
      <w:sz w:val="24"/>
    </w:rPr>
  </w:style>
  <w:style w:type="table" w:styleId="a8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har">
    <w:name w:val="Заголовок 1 (тип сhar)"/>
    <w:basedOn w:val="a0"/>
    <w:link w:val="1"/>
    <w:uiPriority w:val="3"/>
    <w:rPr>
      <w:rFonts w:asciiTheme="majorHAnsi" w:eastAsiaTheme="majorEastAsia" w:hAnsiTheme="majorHAnsi" w:cstheme="majorBidi"/>
      <w:b/>
      <w:bCs/>
      <w:caps/>
      <w:color w:val="E76A1D" w:themeColor="accent1"/>
      <w:sz w:val="24"/>
    </w:rPr>
  </w:style>
  <w:style w:type="paragraph" w:customStyle="1" w:styleId="a9">
    <w:name w:val="Заголовок блока"/>
    <w:basedOn w:val="a"/>
    <w:next w:val="aa"/>
    <w:uiPriority w:val="3"/>
    <w:qFormat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sz w:val="28"/>
    </w:rPr>
  </w:style>
  <w:style w:type="paragraph" w:customStyle="1" w:styleId="ab">
    <w:name w:val="подпись"/>
    <w:basedOn w:val="a"/>
    <w:next w:val="a"/>
    <w:uiPriority w:val="3"/>
    <w:unhideWhenUsed/>
    <w:qFormat/>
    <w:pPr>
      <w:spacing w:before="120" w:after="0" w:line="240" w:lineRule="auto"/>
    </w:pPr>
    <w:rPr>
      <w:i/>
      <w:iCs/>
      <w:color w:val="595959" w:themeColor="text1" w:themeTint="A6"/>
      <w:sz w:val="14"/>
    </w:rPr>
  </w:style>
  <w:style w:type="paragraph" w:customStyle="1" w:styleId="aa">
    <w:name w:val="Текст блока"/>
    <w:basedOn w:val="a"/>
    <w:uiPriority w:val="3"/>
    <w:unhideWhenUsed/>
    <w:qFormat/>
    <w:pPr>
      <w:spacing w:after="180" w:line="312" w:lineRule="auto"/>
      <w:ind w:left="288" w:right="288"/>
    </w:pPr>
    <w:rPr>
      <w:color w:val="FFFFFF" w:themeColor="background1"/>
      <w:sz w:val="22"/>
    </w:rPr>
  </w:style>
  <w:style w:type="character" w:customStyle="1" w:styleId="2har">
    <w:name w:val="Заголовок 2 (тип сhar)"/>
    <w:basedOn w:val="a0"/>
    <w:link w:val="2"/>
    <w:uiPriority w:val="3"/>
    <w:rPr>
      <w:rFonts w:asciiTheme="majorHAnsi" w:eastAsiaTheme="majorEastAsia" w:hAnsiTheme="majorHAnsi" w:cstheme="majorBidi"/>
      <w:color w:val="E76A1D" w:themeColor="accent1"/>
      <w:sz w:val="24"/>
    </w:rPr>
  </w:style>
  <w:style w:type="character" w:customStyle="1" w:styleId="3har">
    <w:name w:val="Заголовок 3 (тип сhar)"/>
    <w:basedOn w:val="a0"/>
    <w:link w:val="3"/>
    <w:uiPriority w:val="3"/>
    <w:rPr>
      <w:b/>
      <w:bCs/>
    </w:rPr>
  </w:style>
  <w:style w:type="paragraph" w:styleId="ac">
    <w:name w:val="Block Text"/>
    <w:basedOn w:val="a"/>
    <w:next w:val="a"/>
    <w:link w:val="ad"/>
    <w:uiPriority w:val="3"/>
    <w:qFormat/>
    <w:pPr>
      <w:pBdr>
        <w:top w:val="single" w:sz="6" w:space="4" w:color="E76A1D" w:themeColor="accent1"/>
        <w:bottom w:val="single" w:sz="6" w:space="4" w:color="E76A1D" w:themeColor="accent1"/>
      </w:pBdr>
      <w:spacing w:before="200"/>
      <w:ind w:left="864" w:right="864"/>
      <w:jc w:val="center"/>
    </w:pPr>
    <w:rPr>
      <w:i/>
      <w:iCs/>
      <w:sz w:val="28"/>
    </w:rPr>
  </w:style>
  <w:style w:type="character" w:customStyle="1" w:styleId="ad">
    <w:name w:val="Цитата Знак"/>
    <w:basedOn w:val="a0"/>
    <w:link w:val="ac"/>
    <w:uiPriority w:val="3"/>
    <w:rPr>
      <w:i/>
      <w:iCs/>
      <w:color w:val="404040" w:themeColor="text1" w:themeTint="BF"/>
      <w:sz w:val="28"/>
    </w:rPr>
  </w:style>
  <w:style w:type="character" w:customStyle="1" w:styleId="4har">
    <w:name w:val="Заголовок 4 (тип сhar)"/>
    <w:basedOn w:val="a0"/>
    <w:link w:val="4"/>
    <w:uiPriority w:val="3"/>
    <w:semiHidden/>
    <w:rPr>
      <w:rFonts w:asciiTheme="majorHAnsi" w:eastAsiaTheme="majorEastAsia" w:hAnsiTheme="majorHAnsi" w:cstheme="majorBidi"/>
    </w:rPr>
  </w:style>
  <w:style w:type="paragraph" w:styleId="ae">
    <w:name w:val="No Spacing"/>
    <w:uiPriority w:val="99"/>
    <w:qFormat/>
    <w:pPr>
      <w:spacing w:after="0" w:line="240" w:lineRule="auto"/>
    </w:pPr>
  </w:style>
  <w:style w:type="paragraph" w:customStyle="1" w:styleId="af">
    <w:name w:val="Контактные данные"/>
    <w:basedOn w:val="a"/>
    <w:uiPriority w:val="4"/>
    <w:qFormat/>
    <w:pPr>
      <w:spacing w:after="0"/>
    </w:pPr>
  </w:style>
  <w:style w:type="character" w:customStyle="1" w:styleId="af0">
    <w:name w:val="Жирный"/>
    <w:basedOn w:val="a0"/>
    <w:uiPriority w:val="22"/>
    <w:unhideWhenUsed/>
    <w:qFormat/>
    <w:rPr>
      <w:b/>
      <w:bCs/>
      <w:color w:val="5A5A5A" w:themeColor="text1" w:themeTint="A5"/>
    </w:rPr>
  </w:style>
  <w:style w:type="paragraph" w:customStyle="1" w:styleId="af1">
    <w:name w:val="Заголовок контакта"/>
    <w:basedOn w:val="a"/>
    <w:uiPriority w:val="4"/>
    <w:qFormat/>
    <w:pPr>
      <w:spacing w:before="320" w:line="240" w:lineRule="auto"/>
    </w:pPr>
    <w:rPr>
      <w:rFonts w:asciiTheme="majorHAnsi" w:eastAsiaTheme="majorEastAsia" w:hAnsiTheme="majorHAnsi" w:cstheme="majorBidi"/>
      <w:color w:val="E76A1D" w:themeColor="accent1"/>
      <w:sz w:val="24"/>
    </w:rPr>
  </w:style>
  <w:style w:type="paragraph" w:customStyle="1" w:styleId="af2">
    <w:name w:val="Организация"/>
    <w:basedOn w:val="a"/>
    <w:uiPriority w:val="3"/>
    <w:qFormat/>
    <w:pPr>
      <w:spacing w:after="0"/>
    </w:pPr>
    <w:rPr>
      <w:rFonts w:asciiTheme="majorHAnsi" w:eastAsiaTheme="majorEastAsia" w:hAnsiTheme="majorHAnsi" w:cstheme="majorBidi"/>
      <w:b/>
      <w:bCs/>
      <w:caps/>
      <w:color w:val="E76A1D" w:themeColor="accent1"/>
      <w:sz w:val="22"/>
    </w:rPr>
  </w:style>
  <w:style w:type="paragraph" w:styleId="af3">
    <w:name w:val="Balloon Text"/>
    <w:basedOn w:val="a"/>
    <w:link w:val="af4"/>
    <w:uiPriority w:val="99"/>
    <w:semiHidden/>
    <w:unhideWhenUsed/>
    <w:pPr>
      <w:spacing w:after="0" w:line="240" w:lineRule="auto"/>
    </w:pPr>
    <w:rPr>
      <w:rFonts w:ascii="Segoe UI" w:hAnsi="Segoe UI" w:cs="Segoe UI"/>
      <w:sz w:val="18"/>
    </w:rPr>
  </w:style>
  <w:style w:type="character" w:customStyle="1" w:styleId="af4">
    <w:name w:val="Текст выноски Знак"/>
    <w:basedOn w:val="a0"/>
    <w:link w:val="af3"/>
    <w:uiPriority w:val="99"/>
    <w:semiHidden/>
    <w:rPr>
      <w:rFonts w:ascii="Segoe UI" w:hAnsi="Segoe UI" w:cs="Segoe UI"/>
      <w:sz w:val="18"/>
    </w:rPr>
  </w:style>
  <w:style w:type="character" w:styleId="af5">
    <w:name w:val="Hyperlink"/>
    <w:basedOn w:val="a0"/>
    <w:uiPriority w:val="99"/>
    <w:unhideWhenUsed/>
    <w:rsid w:val="00B90F11"/>
    <w:rPr>
      <w:color w:val="0000FF"/>
      <w:u w:val="single"/>
    </w:rPr>
  </w:style>
  <w:style w:type="character" w:styleId="af6">
    <w:name w:val="Strong"/>
    <w:basedOn w:val="a0"/>
    <w:uiPriority w:val="22"/>
    <w:qFormat/>
    <w:rsid w:val="00E93D2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61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1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2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00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6426659@mail.ru" TargetMode="External"/><Relationship Id="rId13" Type="http://schemas.openxmlformats.org/officeDocument/2006/relationships/image" Target="media/image5.jp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tel:+74952367396" TargetMode="Externa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hyperlink" Target="tel:+7495236739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mailto:6426659@mail.ru" TargetMode="External"/><Relationship Id="rId11" Type="http://schemas.openxmlformats.org/officeDocument/2006/relationships/image" Target="media/image3.jp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hyperlink" Target="http://www.zbsi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tel:+74952367396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57;&#1077;&#1088;&#1075;&#1077;&#1081;\AppData\Roaming\Microsoft\&#1064;&#1072;&#1073;&#1083;&#1086;&#1085;&#1099;\&#1048;&#1085;&#1092;&#1086;&#1088;&#1084;&#1072;&#1094;&#1080;&#1086;&#1085;&#1085;&#1099;&#1081;%20&#1073;&#1102;&#1083;&#1083;&#1077;&#1090;&#1077;&#1085;&#1100;%20&#1082;&#1086;&#1084;&#1087;&#1072;&#1085;&#1080;&#1080;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91A0B"/>
      </a:dk2>
      <a:lt2>
        <a:srgbClr val="F5F1E2"/>
      </a:lt2>
      <a:accent1>
        <a:srgbClr val="E76A1D"/>
      </a:accent1>
      <a:accent2>
        <a:srgbClr val="C44221"/>
      </a:accent2>
      <a:accent3>
        <a:srgbClr val="479663"/>
      </a:accent3>
      <a:accent4>
        <a:srgbClr val="3E84A3"/>
      </a:accent4>
      <a:accent5>
        <a:srgbClr val="EDBA3D"/>
      </a:accent5>
      <a:accent6>
        <a:srgbClr val="784869"/>
      </a:accent6>
      <a:hlink>
        <a:srgbClr val="3E84A3"/>
      </a:hlink>
      <a:folHlink>
        <a:srgbClr val="784869"/>
      </a:folHlink>
    </a:clrScheme>
    <a:fontScheme name="Newsletter">
      <a:majorFont>
        <a:latin typeface="Arial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0670F21B-DF77-455C-A847-B865AD51403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Информационный бюллетень компании.dotx</Template>
  <TotalTime>0</TotalTime>
  <Pages>2</Pages>
  <Words>434</Words>
  <Characters>2474</Characters>
  <Application>Microsoft Office Word</Application>
  <DocSecurity>0</DocSecurity>
  <Lines>20</Lines>
  <Paragraphs>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Сергей</dc:creator>
  <cp:keywords/>
  <cp:lastModifiedBy>Сергей</cp:lastModifiedBy>
  <cp:revision>2</cp:revision>
  <cp:lastPrinted>2012-08-02T20:18:00Z</cp:lastPrinted>
  <dcterms:created xsi:type="dcterms:W3CDTF">2022-11-06T09:01:00Z</dcterms:created>
  <dcterms:modified xsi:type="dcterms:W3CDTF">2022-11-06T09:01:00Z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TC032000969991</vt:lpwstr>
  </property>
</Properties>
</file>